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b/>
          <w:bCs/>
          <w:color w:val="29531B" w:themeColor="accent1" w:themeShade="BF"/>
          <w:sz w:val="48"/>
          <w:szCs w:val="48"/>
          <w:lang w:eastAsia="ja-JP" w:bidi="hi-IN"/>
        </w:rPr>
        <w:id w:val="108208376"/>
      </w:sdtPr>
      <w:sdtEndPr>
        <w:rPr>
          <w:rFonts w:asciiTheme="minorHAnsi" w:eastAsiaTheme="minorEastAsia" w:hAnsiTheme="minorHAnsi" w:cstheme="minorBidi"/>
          <w:b w:val="0"/>
          <w:bCs w:val="0"/>
          <w:color w:val="auto"/>
          <w:sz w:val="22"/>
          <w:szCs w:val="20"/>
        </w:rPr>
      </w:sdtEndPr>
      <w:sdtContent>
        <w:tbl>
          <w:tblPr>
            <w:tblpPr w:leftFromText="187" w:rightFromText="187" w:horzAnchor="margin" w:tblpYSpec="bottom"/>
            <w:tblW w:w="3000" w:type="pct"/>
            <w:tblLook w:val="04A0" w:firstRow="1" w:lastRow="0" w:firstColumn="1" w:lastColumn="0" w:noHBand="0" w:noVBand="1"/>
          </w:tblPr>
          <w:tblGrid>
            <w:gridCol w:w="5616"/>
          </w:tblGrid>
          <w:tr w:rsidR="009F4D94" w14:paraId="0C9EF460" w14:textId="77777777">
            <w:tc>
              <w:tcPr>
                <w:tcW w:w="5746" w:type="dxa"/>
              </w:tcPr>
              <w:p w14:paraId="5A446336" w14:textId="7E47FBDC" w:rsidR="009F4D94" w:rsidRDefault="009F4D94" w:rsidP="003648A2">
                <w:pPr>
                  <w:pStyle w:val="NoSpacing"/>
                  <w:rPr>
                    <w:rFonts w:asciiTheme="majorHAnsi" w:eastAsiaTheme="majorEastAsia" w:hAnsiTheme="majorHAnsi" w:cstheme="majorBidi"/>
                    <w:b/>
                    <w:bCs/>
                    <w:color w:val="29531B" w:themeColor="accent1" w:themeShade="BF"/>
                    <w:sz w:val="48"/>
                    <w:szCs w:val="48"/>
                  </w:rPr>
                </w:pPr>
              </w:p>
            </w:tc>
          </w:tr>
          <w:tr w:rsidR="009F4D94" w14:paraId="463E365A" w14:textId="77777777">
            <w:tc>
              <w:tcPr>
                <w:tcW w:w="5746" w:type="dxa"/>
              </w:tcPr>
              <w:p w14:paraId="4911AD9D" w14:textId="2A9626C0" w:rsidR="009F4D94" w:rsidRDefault="009F4D94" w:rsidP="003648A2">
                <w:pPr>
                  <w:pStyle w:val="NoSpacing"/>
                  <w:rPr>
                    <w:color w:val="105762" w:themeColor="background2" w:themeShade="3F"/>
                    <w:sz w:val="28"/>
                    <w:szCs w:val="28"/>
                  </w:rPr>
                </w:pPr>
              </w:p>
            </w:tc>
          </w:tr>
          <w:tr w:rsidR="009F4D94" w14:paraId="3C9CECE3" w14:textId="77777777">
            <w:tc>
              <w:tcPr>
                <w:tcW w:w="5746" w:type="dxa"/>
              </w:tcPr>
              <w:p w14:paraId="5BB7FE20" w14:textId="77777777" w:rsidR="009F4D94" w:rsidRDefault="009F4D94">
                <w:pPr>
                  <w:pStyle w:val="NoSpacing"/>
                  <w:rPr>
                    <w:color w:val="105762" w:themeColor="background2" w:themeShade="3F"/>
                    <w:sz w:val="28"/>
                    <w:szCs w:val="28"/>
                  </w:rPr>
                </w:pPr>
              </w:p>
            </w:tc>
          </w:tr>
          <w:tr w:rsidR="009F4D94" w14:paraId="76E3243A" w14:textId="77777777">
            <w:tc>
              <w:tcPr>
                <w:tcW w:w="5746" w:type="dxa"/>
              </w:tcPr>
              <w:p w14:paraId="6B38A371" w14:textId="5D596918" w:rsidR="009F4D94" w:rsidRPr="003648A2" w:rsidRDefault="009F4D94" w:rsidP="003648A2">
                <w:pPr>
                  <w:pStyle w:val="NoSpacing"/>
                  <w:rPr>
                    <w:i/>
                  </w:rPr>
                </w:pPr>
              </w:p>
            </w:tc>
          </w:tr>
          <w:tr w:rsidR="009F4D94" w14:paraId="0F7D67F0" w14:textId="77777777">
            <w:tc>
              <w:tcPr>
                <w:tcW w:w="5746" w:type="dxa"/>
              </w:tcPr>
              <w:p w14:paraId="02F1C0C8" w14:textId="77777777" w:rsidR="009F4D94" w:rsidRDefault="009F4D94">
                <w:pPr>
                  <w:pStyle w:val="NoSpacing"/>
                </w:pPr>
              </w:p>
            </w:tc>
          </w:tr>
          <w:tr w:rsidR="009F4D94" w14:paraId="501A7AB2" w14:textId="77777777">
            <w:tc>
              <w:tcPr>
                <w:tcW w:w="5746" w:type="dxa"/>
              </w:tcPr>
              <w:p w14:paraId="59092D44" w14:textId="4A219349" w:rsidR="009F4D94" w:rsidRDefault="009F4D94" w:rsidP="009F4D94">
                <w:pPr>
                  <w:pStyle w:val="NoSpacing"/>
                  <w:rPr>
                    <w:b/>
                    <w:bCs/>
                  </w:rPr>
                </w:pPr>
              </w:p>
            </w:tc>
          </w:tr>
          <w:tr w:rsidR="009F4D94" w14:paraId="4CBD243A" w14:textId="77777777">
            <w:tc>
              <w:tcPr>
                <w:tcW w:w="5746" w:type="dxa"/>
              </w:tcPr>
              <w:p w14:paraId="22E1D535" w14:textId="051C41FF" w:rsidR="009F4D94" w:rsidRDefault="009F4D94" w:rsidP="00FB4AFC">
                <w:pPr>
                  <w:pStyle w:val="NoSpacing"/>
                  <w:rPr>
                    <w:b/>
                    <w:bCs/>
                  </w:rPr>
                </w:pPr>
              </w:p>
            </w:tc>
          </w:tr>
          <w:tr w:rsidR="009F4D94" w14:paraId="62F07532" w14:textId="77777777">
            <w:tc>
              <w:tcPr>
                <w:tcW w:w="5746" w:type="dxa"/>
              </w:tcPr>
              <w:p w14:paraId="0F2393F9" w14:textId="77777777" w:rsidR="009F4D94" w:rsidRPr="000843FB" w:rsidRDefault="009F4D94" w:rsidP="000843FB">
                <w:pPr>
                  <w:pStyle w:val="NoSpacing"/>
                </w:pPr>
              </w:p>
            </w:tc>
          </w:tr>
        </w:tbl>
        <w:p w14:paraId="3DCCF2C7" w14:textId="45F2B2D1" w:rsidR="009F4D94" w:rsidRDefault="00CF70A3">
          <w:r>
            <w:rPr>
              <w:noProof/>
              <w:lang w:eastAsia="zh-TW" w:bidi="ar-SA"/>
            </w:rPr>
            <mc:AlternateContent>
              <mc:Choice Requires="wpg">
                <w:drawing>
                  <wp:anchor distT="0" distB="0" distL="114300" distR="114300" simplePos="0" relativeHeight="251661312" behindDoc="0" locked="0" layoutInCell="0" allowOverlap="1" wp14:anchorId="536B8E92" wp14:editId="1153B35A">
                    <wp:simplePos x="0" y="0"/>
                    <wp:positionH relativeFrom="margin">
                      <wp:align>right</wp:align>
                    </wp:positionH>
                    <wp:positionV relativeFrom="page">
                      <wp:posOffset>9525</wp:posOffset>
                    </wp:positionV>
                    <wp:extent cx="4104640" cy="3086100"/>
                    <wp:effectExtent l="0" t="0" r="0" b="0"/>
                    <wp:wrapNone/>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4640" cy="3086100"/>
                              <a:chOff x="4136" y="15"/>
                              <a:chExt cx="6654" cy="4545"/>
                            </a:xfrm>
                          </wpg:grpSpPr>
                          <wps:wsp>
                            <wps:cNvPr id="25" name="AutoShape 9"/>
                            <wps:cNvCnPr>
                              <a:cxnSpLocks noChangeShapeType="1"/>
                            </wps:cNvCnPr>
                            <wps:spPr bwMode="auto">
                              <a:xfrm>
                                <a:off x="4136" y="15"/>
                                <a:ext cx="3058" cy="3855"/>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s:wsp>
                            <wps:cNvPr id="26" name="Oval 10"/>
                            <wps:cNvSpPr>
                              <a:spLocks noChangeArrowheads="1"/>
                            </wps:cNvSpPr>
                            <wps:spPr bwMode="auto">
                              <a:xfrm>
                                <a:off x="6674" y="444"/>
                                <a:ext cx="4116" cy="41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Oval 11"/>
                            <wps:cNvSpPr>
                              <a:spLocks noChangeArrowheads="1"/>
                            </wps:cNvSpPr>
                            <wps:spPr bwMode="auto">
                              <a:xfrm>
                                <a:off x="6773" y="1058"/>
                                <a:ext cx="3367" cy="3367"/>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Oval 12"/>
                            <wps:cNvSpPr>
                              <a:spLocks noChangeArrowheads="1"/>
                            </wps:cNvSpPr>
                            <wps:spPr bwMode="auto">
                              <a:xfrm>
                                <a:off x="6856" y="1709"/>
                                <a:ext cx="2553" cy="2553"/>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184C62" id="Group 8" o:spid="_x0000_s1026" style="position:absolute;margin-left:272pt;margin-top:.75pt;width:323.2pt;height:243pt;z-index:251661312;mso-position-horizontal:right;mso-position-horizontal-relative:margin;mso-position-vertical-relative:page" coordorigin="4136,15" coordsize="6654,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" o:allowincell="f">
                    <v:shapetype id="_x0000_t32" coordsize="21600,21600" o:spt="32" o:oned="t" path="m,l21600,21600e" filled="f">
                      <v:path arrowok="t" fillok="f" o:connecttype="none"/>
                      <o:lock v:ext="edit" shapetype="t"/>
                    </v:shapetype>
                    <v:shape id="AutoShape 9" o:spid="_x0000_s1027" type="#_x0000_t32" style="position:absolute;left:4136;top:15;width:3058;height:38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" strokecolor="#8ed277 [1620]"/>
                    <v:oval id="Oval 10" o:spid="_x0000_s1028" style="position:absolute;left:6674;top:444;width:4116;height: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" fillcolor="#8ed277 [1620]" stroked="f"/>
                    <v:oval id="Oval 11" o:spid="_x0000_s1029" style="position:absolute;left:6773;top:1058;width:3367;height:3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" fillcolor="#c7e8bb [820]" stroked="f"/>
                    <v:oval id="Oval 12" o:spid="_x0000_s1030" style="position:absolute;left:6856;top:1709;width:2553;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" fillcolor="#59b33b [2420]" stroked="f"/>
                    <w10:wrap anchorx="margin" anchory="page"/>
                  </v:group>
                </w:pict>
              </mc:Fallback>
            </mc:AlternateContent>
          </w:r>
          <w:r w:rsidR="00D14D4C">
            <w:rPr>
              <w:noProof/>
              <w:lang w:eastAsia="zh-TW" w:bidi="ar-SA"/>
            </w:rPr>
            <mc:AlternateContent>
              <mc:Choice Requires="wpg">
                <w:drawing>
                  <wp:anchor distT="0" distB="0" distL="114300" distR="114300" simplePos="0" relativeHeight="251660288" behindDoc="0" locked="0" layoutInCell="1" allowOverlap="1" wp14:anchorId="29CA6981" wp14:editId="12EF7E43">
                    <wp:simplePos x="0" y="0"/>
                    <wp:positionH relativeFrom="page">
                      <wp:align>right</wp:align>
                    </wp:positionH>
                    <wp:positionV relativeFrom="page">
                      <wp:align>bottom</wp:align>
                    </wp:positionV>
                    <wp:extent cx="3359785" cy="8771255"/>
                    <wp:effectExtent l="6350" t="9525" r="5715" b="1270"/>
                    <wp:wrapNone/>
                    <wp:docPr id="3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9785" cy="8771255"/>
                              <a:chOff x="5531" y="1258"/>
                              <a:chExt cx="5291" cy="13813"/>
                            </a:xfrm>
                          </wpg:grpSpPr>
                          <wps:wsp>
                            <wps:cNvPr id="36" name="AutoShape 3"/>
                            <wps:cNvCnPr>
                              <a:cxnSpLocks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37" name="Group 4"/>
                            <wpg:cNvGrpSpPr>
                              <a:grpSpLocks/>
                            </wpg:cNvGrpSpPr>
                            <wpg:grpSpPr bwMode="auto">
                              <a:xfrm>
                                <a:off x="5531" y="9226"/>
                                <a:ext cx="5291" cy="5845"/>
                                <a:chOff x="5531" y="9226"/>
                                <a:chExt cx="5291" cy="5845"/>
                              </a:xfrm>
                            </wpg:grpSpPr>
                            <wps:wsp>
                              <wps:cNvPr id="38" name="Freeform 5"/>
                              <wps:cNvSpPr>
                                <a:spLocks/>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Oval 6"/>
                              <wps:cNvSpPr>
                                <a:spLocks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40" name="Oval 7"/>
                              <wps:cNvSpPr>
                                <a:spLocks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AA51DA9" id="Group 2" o:spid="_x0000_s1026" style="position:absolute;margin-left:213.35pt;margin-top:0;width:264.55pt;height:690.65pt;z-index:251660288;mso-position-horizontal:right;mso-position-horizontal-relative:page;mso-position-vertical:bottom;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">
                    <v:shape id="AutoShape 3" o:spid="_x0000_s1027"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" strokecolor="#8ed277 [1620]"/>
                    <v:group id="Group 4" o:spid="_x0000_s1028"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5" o:spid="_x0000_s1029"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" path="m6418,1185r,5485l1809,6669c974,5889,,3958,1407,1987,2830,,5591,411,6418,1185xe" fillcolor="#8ed277 [1620]" stroked="f">
                        <v:path arrowok="t" o:connecttype="custom" o:connectlocs="5291,1038;5291,5845;1491,5844;1160,1741;5291,1038" o:connectangles="0,0,0,0,0"/>
                      </v:shape>
                      <v:oval id="Oval 6" o:spid="_x0000_s1030"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" fillcolor="#c7e8bb [820]" stroked="f" strokecolor="#8ed277 [1620]"/>
                      <v:oval id="Oval 7" o:spid="_x0000_s1031" style="position:absolute;left:6217;top:10481;width:3424;height:3221;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" fillcolor="#59b33b [2420]" stroked="f" strokecolor="#8ed277 [1620]"/>
                    </v:group>
                    <w10:wrap anchorx="page" anchory="page"/>
                  </v:group>
                </w:pict>
              </mc:Fallback>
            </mc:AlternateContent>
          </w:r>
          <w:r w:rsidR="00D14D4C">
            <w:rPr>
              <w:noProof/>
              <w:lang w:eastAsia="zh-TW" w:bidi="ar-SA"/>
            </w:rPr>
            <mc:AlternateContent>
              <mc:Choice Requires="wpg">
                <w:drawing>
                  <wp:anchor distT="0" distB="0" distL="114300" distR="114300" simplePos="0" relativeHeight="251662336" behindDoc="0" locked="0" layoutInCell="0" allowOverlap="1" wp14:anchorId="553E55B9" wp14:editId="7FEB5209">
                    <wp:simplePos x="0" y="0"/>
                    <wp:positionH relativeFrom="page">
                      <wp:align>left</wp:align>
                    </wp:positionH>
                    <wp:positionV relativeFrom="page">
                      <wp:align>top</wp:align>
                    </wp:positionV>
                    <wp:extent cx="5902960" cy="4838065"/>
                    <wp:effectExtent l="9525" t="9525" r="2540" b="635"/>
                    <wp:wrapNone/>
                    <wp:docPr id="29"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4838065"/>
                              <a:chOff x="15" y="15"/>
                              <a:chExt cx="9296" cy="7619"/>
                            </a:xfrm>
                          </wpg:grpSpPr>
                          <wps:wsp>
                            <wps:cNvPr id="30" name="AutoShape 14"/>
                            <wps:cNvCnPr>
                              <a:cxnSpLocks noChangeShapeType="1"/>
                            </wps:cNvCnPr>
                            <wps:spPr bwMode="auto">
                              <a:xfrm>
                                <a:off x="15" y="15"/>
                                <a:ext cx="7512" cy="7386"/>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31" name="Group 15"/>
                            <wpg:cNvGrpSpPr>
                              <a:grpSpLocks/>
                            </wpg:cNvGrpSpPr>
                            <wpg:grpSpPr bwMode="auto">
                              <a:xfrm>
                                <a:off x="7095" y="5418"/>
                                <a:ext cx="2216" cy="2216"/>
                                <a:chOff x="7907" y="4350"/>
                                <a:chExt cx="2216" cy="2216"/>
                              </a:xfrm>
                            </wpg:grpSpPr>
                            <wps:wsp>
                              <wps:cNvPr id="32" name="Oval 16"/>
                              <wps:cNvSpPr>
                                <a:spLocks noChangeArrowheads="1"/>
                              </wps:cNvSpPr>
                              <wps:spPr bwMode="auto">
                                <a:xfrm>
                                  <a:off x="7907" y="4350"/>
                                  <a:ext cx="2216" cy="22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Oval 17"/>
                              <wps:cNvSpPr>
                                <a:spLocks noChangeArrowheads="1"/>
                              </wps:cNvSpPr>
                              <wps:spPr bwMode="auto">
                                <a:xfrm>
                                  <a:off x="7961" y="4684"/>
                                  <a:ext cx="1813" cy="1813"/>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Oval 18"/>
                              <wps:cNvSpPr>
                                <a:spLocks noChangeArrowheads="1"/>
                              </wps:cNvSpPr>
                              <wps:spPr bwMode="auto">
                                <a:xfrm>
                                  <a:off x="8006" y="5027"/>
                                  <a:ext cx="1375" cy="1375"/>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53E8A4" id="Group 13" o:spid="_x0000_s1026" style="position:absolute;margin-left:0;margin-top:0;width:464.8pt;height:380.95pt;z-index:251662336;mso-position-horizontal:left;mso-position-horizontal-relative:page;mso-position-vertical:top;mso-position-vertical-relative:page" coordorigin="15,15" coordsize="9296,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" o:allowincell="f">
                    <v:shape id="AutoShape 14" o:spid="_x0000_s1027" type="#_x0000_t32" style="position:absolute;left:15;top:15;width:7512;height:73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" strokecolor="#8ed277 [1620]"/>
                    <v:group id="Group 15" o:spid="_x0000_s1028" style="position:absolute;left:7095;top:5418;width:2216;height:2216" coordorigin="7907,4350" coordsize="2216,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oval id="Oval 16" o:spid="_x0000_s1029" style="position:absolute;left:7907;top:4350;width:2216;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" fillcolor="#8ed277 [1620]" stroked="f"/>
                      <v:oval id="Oval 17" o:spid="_x0000_s1030" style="position:absolute;left:7961;top:4684;width:1813;height: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" fillcolor="#c7e8bb [820]" stroked="f"/>
                      <v:oval id="Oval 18" o:spid="_x0000_s1031" style="position:absolute;left:8006;top:5027;width:1375;height:1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" fillcolor="#59b33b [2420]" stroked="f"/>
                    </v:group>
                    <w10:wrap anchorx="page" anchory="page"/>
                  </v:group>
                </w:pict>
              </mc:Fallback>
            </mc:AlternateContent>
          </w:r>
        </w:p>
        <w:tbl>
          <w:tblPr>
            <w:tblpPr w:leftFromText="187" w:rightFromText="187" w:horzAnchor="margin" w:tblpYSpec="bottom"/>
            <w:tblW w:w="3000" w:type="pct"/>
            <w:tblLook w:val="04A0" w:firstRow="1" w:lastRow="0" w:firstColumn="1" w:lastColumn="0" w:noHBand="0" w:noVBand="1"/>
          </w:tblPr>
          <w:tblGrid>
            <w:gridCol w:w="5616"/>
          </w:tblGrid>
          <w:tr w:rsidR="00D53DC5" w14:paraId="1C584C66" w14:textId="77777777" w:rsidTr="004654EA">
            <w:tc>
              <w:tcPr>
                <w:tcW w:w="5616" w:type="dxa"/>
              </w:tcPr>
              <w:p w14:paraId="71D891A5" w14:textId="77777777" w:rsidR="00D53DC5" w:rsidRDefault="00000000" w:rsidP="006E2086">
                <w:pPr>
                  <w:pStyle w:val="NoSpacing"/>
                  <w:rPr>
                    <w:rFonts w:asciiTheme="majorHAnsi" w:eastAsiaTheme="majorEastAsia" w:hAnsiTheme="majorHAnsi" w:cstheme="majorBidi"/>
                    <w:b/>
                    <w:bCs/>
                    <w:color w:val="29531B" w:themeColor="accent1" w:themeShade="BF"/>
                    <w:sz w:val="48"/>
                    <w:szCs w:val="48"/>
                  </w:rPr>
                </w:pPr>
                <w:sdt>
                  <w:sdtPr>
                    <w:rPr>
                      <w:rFonts w:asciiTheme="majorHAnsi" w:eastAsiaTheme="majorEastAsia" w:hAnsiTheme="majorHAnsi" w:cstheme="majorBidi"/>
                      <w:b/>
                      <w:bCs/>
                      <w:color w:val="29531B" w:themeColor="accent1" w:themeShade="BF"/>
                      <w:sz w:val="48"/>
                      <w:szCs w:val="48"/>
                      <w:lang w:eastAsia="ja-JP" w:bidi="hi-IN"/>
                    </w:rPr>
                    <w:alias w:val="Title"/>
                    <w:id w:val="703864190"/>
                    <w:dataBinding w:prefixMappings="xmlns:ns0='http://schemas.openxmlformats.org/package/2006/metadata/core-properties' xmlns:ns1='http://purl.org/dc/elements/1.1/'" w:xpath="/ns0:coreProperties[1]/ns1:title[1]" w:storeItemID="{6C3C8BC8-F283-45AE-878A-BAB7291924A1}"/>
                    <w:text/>
                  </w:sdtPr>
                  <w:sdtEndPr>
                    <w:rPr>
                      <w:sz w:val="64"/>
                      <w:szCs w:val="64"/>
                      <w:lang w:eastAsia="en-US" w:bidi="ar-SA"/>
                    </w:rPr>
                  </w:sdtEndPr>
                  <w:sdtContent>
                    <w:r w:rsidR="00D53DC5">
                      <w:rPr>
                        <w:rFonts w:asciiTheme="majorHAnsi" w:eastAsiaTheme="majorEastAsia" w:hAnsiTheme="majorHAnsi" w:cstheme="majorBidi"/>
                        <w:b/>
                        <w:bCs/>
                        <w:color w:val="29531B" w:themeColor="accent1" w:themeShade="BF"/>
                        <w:sz w:val="48"/>
                        <w:szCs w:val="48"/>
                        <w:lang w:eastAsia="ja-JP" w:bidi="hi-IN"/>
                      </w:rPr>
                      <w:t>Parent Handbook</w:t>
                    </w:r>
                  </w:sdtContent>
                </w:sdt>
              </w:p>
            </w:tc>
          </w:tr>
          <w:tr w:rsidR="00D53DC5" w14:paraId="40D2EEB3" w14:textId="77777777" w:rsidTr="004654EA">
            <w:sdt>
              <w:sdtPr>
                <w:rPr>
                  <w:color w:val="105762" w:themeColor="background2" w:themeShade="3F"/>
                  <w:sz w:val="28"/>
                  <w:szCs w:val="28"/>
                </w:rPr>
                <w:alias w:val="Subtitle"/>
                <w:id w:val="703864195"/>
                <w:dataBinding w:prefixMappings="xmlns:ns0='http://schemas.openxmlformats.org/package/2006/metadata/core-properties' xmlns:ns1='http://purl.org/dc/elements/1.1/'" w:xpath="/ns0:coreProperties[1]/ns1:subject[1]" w:storeItemID="{6C3C8BC8-F283-45AE-878A-BAB7291924A1}"/>
                <w:text/>
              </w:sdtPr>
              <w:sdtContent>
                <w:tc>
                  <w:tcPr>
                    <w:tcW w:w="5616" w:type="dxa"/>
                  </w:tcPr>
                  <w:p w14:paraId="02779670" w14:textId="77777777" w:rsidR="00D53DC5" w:rsidRDefault="00D53DC5" w:rsidP="006E2086">
                    <w:pPr>
                      <w:pStyle w:val="NoSpacing"/>
                      <w:rPr>
                        <w:color w:val="105762" w:themeColor="background2" w:themeShade="3F"/>
                        <w:sz w:val="28"/>
                        <w:szCs w:val="28"/>
                      </w:rPr>
                    </w:pPr>
                    <w:r>
                      <w:rPr>
                        <w:color w:val="105762" w:themeColor="background2" w:themeShade="3F"/>
                        <w:sz w:val="28"/>
                        <w:szCs w:val="28"/>
                      </w:rPr>
                      <w:t>“Where the children come first”</w:t>
                    </w:r>
                  </w:p>
                </w:tc>
              </w:sdtContent>
            </w:sdt>
          </w:tr>
          <w:tr w:rsidR="00D53DC5" w14:paraId="0D6CC796" w14:textId="77777777" w:rsidTr="004654EA">
            <w:tc>
              <w:tcPr>
                <w:tcW w:w="5616" w:type="dxa"/>
              </w:tcPr>
              <w:p w14:paraId="771C22B7" w14:textId="77777777" w:rsidR="00D53DC5" w:rsidRDefault="00D53DC5" w:rsidP="006E2086">
                <w:pPr>
                  <w:pStyle w:val="NoSpacing"/>
                  <w:rPr>
                    <w:color w:val="105762" w:themeColor="background2" w:themeShade="3F"/>
                    <w:sz w:val="28"/>
                    <w:szCs w:val="28"/>
                  </w:rPr>
                </w:pPr>
              </w:p>
            </w:tc>
          </w:tr>
          <w:tr w:rsidR="00D53DC5" w:rsidRPr="003648A2" w14:paraId="01CC95D7" w14:textId="77777777" w:rsidTr="004654EA">
            <w:sdt>
              <w:sdtPr>
                <w:rPr>
                  <w:i/>
                </w:rPr>
                <w:alias w:val="Abstract"/>
                <w:id w:val="703864200"/>
                <w:dataBinding w:prefixMappings="xmlns:ns0='http://schemas.microsoft.com/office/2006/coverPageProps'" w:xpath="/ns0:CoverPageProperties[1]/ns0:Abstract[1]" w:storeItemID="{55AF091B-3C7A-41E3-B477-F2FDAA23CFDA}"/>
                <w:text/>
              </w:sdtPr>
              <w:sdtContent>
                <w:tc>
                  <w:tcPr>
                    <w:tcW w:w="5616" w:type="dxa"/>
                  </w:tcPr>
                  <w:p w14:paraId="213177C5" w14:textId="7855BC73" w:rsidR="00D53DC5" w:rsidRPr="003648A2" w:rsidRDefault="00D53DC5" w:rsidP="006E2086">
                    <w:pPr>
                      <w:pStyle w:val="NoSpacing"/>
                      <w:rPr>
                        <w:i/>
                      </w:rPr>
                    </w:pPr>
                    <w:r w:rsidRPr="003648A2">
                      <w:rPr>
                        <w:i/>
                      </w:rPr>
                      <w:t xml:space="preserve">Mission, </w:t>
                    </w:r>
                    <w:r w:rsidR="00BC1B05" w:rsidRPr="003648A2">
                      <w:rPr>
                        <w:i/>
                      </w:rPr>
                      <w:t>philosophy,</w:t>
                    </w:r>
                    <w:r w:rsidRPr="003648A2">
                      <w:rPr>
                        <w:i/>
                      </w:rPr>
                      <w:t xml:space="preserve"> and policies for The Shyne School</w:t>
                    </w:r>
                  </w:p>
                </w:tc>
              </w:sdtContent>
            </w:sdt>
          </w:tr>
          <w:tr w:rsidR="00D53DC5" w14:paraId="42495534" w14:textId="77777777" w:rsidTr="004654EA">
            <w:tc>
              <w:tcPr>
                <w:tcW w:w="5616" w:type="dxa"/>
              </w:tcPr>
              <w:p w14:paraId="209D0158" w14:textId="77777777" w:rsidR="00D53DC5" w:rsidRDefault="00D53DC5" w:rsidP="006E2086">
                <w:pPr>
                  <w:pStyle w:val="NoSpacing"/>
                </w:pPr>
              </w:p>
            </w:tc>
          </w:tr>
          <w:tr w:rsidR="00D53DC5" w14:paraId="1A9D5C65" w14:textId="77777777" w:rsidTr="004654EA">
            <w:sdt>
              <w:sdtPr>
                <w:rPr>
                  <w:b/>
                  <w:bCs/>
                </w:rPr>
                <w:alias w:val="Author"/>
                <w:id w:val="703864205"/>
                <w:dataBinding w:prefixMappings="xmlns:ns0='http://schemas.openxmlformats.org/package/2006/metadata/core-properties' xmlns:ns1='http://purl.org/dc/elements/1.1/'" w:xpath="/ns0:coreProperties[1]/ns1:creator[1]" w:storeItemID="{6C3C8BC8-F283-45AE-878A-BAB7291924A1}"/>
                <w:text/>
              </w:sdtPr>
              <w:sdtContent>
                <w:tc>
                  <w:tcPr>
                    <w:tcW w:w="5616" w:type="dxa"/>
                  </w:tcPr>
                  <w:p w14:paraId="12567A45" w14:textId="77777777" w:rsidR="00D53DC5" w:rsidRDefault="00D53DC5" w:rsidP="006E2086">
                    <w:pPr>
                      <w:pStyle w:val="NoSpacing"/>
                      <w:rPr>
                        <w:b/>
                        <w:bCs/>
                      </w:rPr>
                    </w:pPr>
                    <w:r>
                      <w:rPr>
                        <w:b/>
                        <w:bCs/>
                      </w:rPr>
                      <w:t>Katrina Brooke</w:t>
                    </w:r>
                  </w:p>
                </w:tc>
              </w:sdtContent>
            </w:sdt>
          </w:tr>
          <w:tr w:rsidR="00D53DC5" w14:paraId="4EDD013B" w14:textId="77777777" w:rsidTr="004654EA">
            <w:tc>
              <w:tcPr>
                <w:tcW w:w="5616" w:type="dxa"/>
              </w:tcPr>
              <w:p w14:paraId="21EE526E" w14:textId="782143C2" w:rsidR="00D53DC5" w:rsidRDefault="00000000" w:rsidP="006E2086">
                <w:pPr>
                  <w:pStyle w:val="NoSpacing"/>
                  <w:rPr>
                    <w:b/>
                    <w:bCs/>
                  </w:rPr>
                </w:pPr>
                <w:sdt>
                  <w:sdtPr>
                    <w:rPr>
                      <w:b/>
                      <w:bCs/>
                    </w:rPr>
                    <w:alias w:val="Date"/>
                    <w:id w:val="703864210"/>
                    <w:dataBinding w:prefixMappings="xmlns:ns0='http://schemas.microsoft.com/office/2006/coverPageProps'" w:xpath="/ns0:CoverPageProperties[1]/ns0:PublishDate[1]" w:storeItemID="{55AF091B-3C7A-41E3-B477-F2FDAA23CFDA}"/>
                    <w:date w:fullDate="2026-09-01T00:00:00Z">
                      <w:dateFormat w:val="M/d/yyyy"/>
                      <w:lid w:val="en-US"/>
                      <w:storeMappedDataAs w:val="dateTime"/>
                      <w:calendar w:val="gregorian"/>
                    </w:date>
                  </w:sdtPr>
                  <w:sdtContent>
                    <w:r w:rsidR="00ED2258">
                      <w:rPr>
                        <w:b/>
                        <w:bCs/>
                      </w:rPr>
                      <w:t>9</w:t>
                    </w:r>
                    <w:r w:rsidR="00397AFD">
                      <w:rPr>
                        <w:b/>
                        <w:bCs/>
                      </w:rPr>
                      <w:t>/1/2026</w:t>
                    </w:r>
                  </w:sdtContent>
                </w:sdt>
              </w:p>
            </w:tc>
          </w:tr>
        </w:tbl>
        <w:p w14:paraId="5A87B505" w14:textId="77777777" w:rsidR="00626D0D" w:rsidRPr="00AA01E2" w:rsidRDefault="004654EA" w:rsidP="004654EA">
          <w:pPr>
            <w:pStyle w:val="Footer"/>
            <w:rPr>
              <w:b/>
              <w:bCs/>
            </w:rPr>
          </w:pPr>
          <w:r w:rsidRPr="00AA01E2">
            <w:rPr>
              <w:b/>
              <w:bCs/>
            </w:rPr>
            <w:t xml:space="preserve">The Shyne School  </w:t>
          </w:r>
        </w:p>
        <w:p w14:paraId="45B27CEB" w14:textId="77777777" w:rsidR="00626D0D" w:rsidRDefault="004654EA" w:rsidP="004654EA">
          <w:pPr>
            <w:pStyle w:val="Footer"/>
          </w:pPr>
          <w:r>
            <w:t xml:space="preserve">13613 Avondale RD NE  </w:t>
          </w:r>
        </w:p>
        <w:p w14:paraId="61494E49" w14:textId="2338661F" w:rsidR="004654EA" w:rsidRDefault="004654EA" w:rsidP="004654EA">
          <w:pPr>
            <w:pStyle w:val="Footer"/>
          </w:pPr>
          <w:r>
            <w:t xml:space="preserve">Woodinville, WA 98072 </w:t>
          </w:r>
        </w:p>
        <w:p w14:paraId="1E2E2FE8" w14:textId="77777777" w:rsidR="00626D0D" w:rsidRDefault="004654EA" w:rsidP="004654EA">
          <w:pPr>
            <w:pStyle w:val="Footer"/>
          </w:pPr>
          <w:r>
            <w:t xml:space="preserve">(425)882-1981   </w:t>
          </w:r>
        </w:p>
        <w:p w14:paraId="666C1F17" w14:textId="77777777" w:rsidR="00626D0D" w:rsidRDefault="004654EA" w:rsidP="004654EA">
          <w:pPr>
            <w:pStyle w:val="Footer"/>
          </w:pPr>
          <w:r>
            <w:t xml:space="preserve">www.shyneschool.com  </w:t>
          </w:r>
        </w:p>
        <w:p w14:paraId="544D31E4" w14:textId="6CF0A162" w:rsidR="004654EA" w:rsidRDefault="004654EA" w:rsidP="004654EA">
          <w:pPr>
            <w:pStyle w:val="Footer"/>
          </w:pPr>
          <w:r>
            <w:t>director@shyneschool.com</w:t>
          </w:r>
        </w:p>
        <w:p w14:paraId="7A8AA08B" w14:textId="77777777" w:rsidR="009F4D94" w:rsidRDefault="003648A2">
          <w:r>
            <w:rPr>
              <w:noProof/>
              <w:lang w:eastAsia="en-US" w:bidi="ar-SA"/>
            </w:rPr>
            <w:drawing>
              <wp:anchor distT="0" distB="0" distL="114300" distR="114300" simplePos="0" relativeHeight="251664384" behindDoc="0" locked="0" layoutInCell="1" allowOverlap="1" wp14:anchorId="60495440" wp14:editId="7831F396">
                <wp:simplePos x="0" y="0"/>
                <wp:positionH relativeFrom="column">
                  <wp:posOffset>47625</wp:posOffset>
                </wp:positionH>
                <wp:positionV relativeFrom="paragraph">
                  <wp:posOffset>4067810</wp:posOffset>
                </wp:positionV>
                <wp:extent cx="3086100" cy="2009775"/>
                <wp:effectExtent l="1905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srcRect/>
                        <a:stretch>
                          <a:fillRect/>
                        </a:stretch>
                      </pic:blipFill>
                      <pic:spPr bwMode="auto">
                        <a:xfrm>
                          <a:off x="0" y="0"/>
                          <a:ext cx="3086100" cy="2009775"/>
                        </a:xfrm>
                        <a:prstGeom prst="rect">
                          <a:avLst/>
                        </a:prstGeom>
                        <a:noFill/>
                      </pic:spPr>
                    </pic:pic>
                  </a:graphicData>
                </a:graphic>
              </wp:anchor>
            </w:drawing>
          </w:r>
          <w:r w:rsidR="009F4D94">
            <w:br w:type="page"/>
          </w:r>
        </w:p>
      </w:sdtContent>
    </w:sdt>
    <w:sdt>
      <w:sdtPr>
        <w:id w:val="672994466"/>
        <w:docPartObj>
          <w:docPartGallery w:val="Table of Contents"/>
          <w:docPartUnique/>
        </w:docPartObj>
      </w:sdtPr>
      <w:sdtEndPr>
        <w:rPr>
          <w:rFonts w:asciiTheme="minorHAnsi" w:eastAsiaTheme="minorEastAsia" w:hAnsiTheme="minorHAnsi" w:cstheme="minorBidi"/>
          <w:b w:val="0"/>
          <w:bCs w:val="0"/>
          <w:color w:val="auto"/>
          <w:sz w:val="22"/>
          <w:szCs w:val="20"/>
          <w:lang w:eastAsia="ja-JP" w:bidi="hi-IN"/>
        </w:rPr>
      </w:sdtEndPr>
      <w:sdtContent>
        <w:p w14:paraId="333DF60C" w14:textId="77777777" w:rsidR="00FB23B6" w:rsidRDefault="00FB23B6">
          <w:pPr>
            <w:pStyle w:val="TOCHeading"/>
          </w:pPr>
          <w:r>
            <w:t>Table of Contents</w:t>
          </w:r>
        </w:p>
      </w:sdtContent>
    </w:sdt>
    <w:p w14:paraId="6B150672" w14:textId="511075B0" w:rsidR="0090342F" w:rsidRPr="00ED1033" w:rsidRDefault="0090342F" w:rsidP="0090342F">
      <w:pPr>
        <w:rPr>
          <w:sz w:val="19"/>
          <w:szCs w:val="19"/>
        </w:rPr>
      </w:pPr>
      <w:r w:rsidRPr="00ED1033">
        <w:rPr>
          <w:sz w:val="19"/>
          <w:szCs w:val="19"/>
        </w:rPr>
        <w:t>Introduction</w:t>
      </w:r>
      <w:r w:rsidR="00ED4DF5">
        <w:rPr>
          <w:sz w:val="19"/>
          <w:szCs w:val="19"/>
        </w:rPr>
        <w:t xml:space="preserve">: Our </w:t>
      </w:r>
      <w:r w:rsidR="00BC1B05">
        <w:rPr>
          <w:sz w:val="19"/>
          <w:szCs w:val="19"/>
        </w:rPr>
        <w:t>goals, Developmental</w:t>
      </w:r>
      <w:r w:rsidR="00FB1674">
        <w:rPr>
          <w:sz w:val="19"/>
          <w:szCs w:val="19"/>
        </w:rPr>
        <w:t xml:space="preserve"> Assessments, Curriculum Guidelines and Learning Assessments.</w:t>
      </w:r>
    </w:p>
    <w:p w14:paraId="20A52652" w14:textId="77777777" w:rsidR="0090342F" w:rsidRPr="00ED1033" w:rsidRDefault="0090342F" w:rsidP="0090342F">
      <w:pPr>
        <w:rPr>
          <w:sz w:val="19"/>
          <w:szCs w:val="19"/>
        </w:rPr>
      </w:pPr>
      <w:r w:rsidRPr="00ED1033">
        <w:rPr>
          <w:sz w:val="19"/>
          <w:szCs w:val="19"/>
        </w:rPr>
        <w:t xml:space="preserve">Mission </w:t>
      </w:r>
    </w:p>
    <w:p w14:paraId="7ABBE8A2" w14:textId="77777777" w:rsidR="0090342F" w:rsidRPr="00ED1033" w:rsidRDefault="0090342F" w:rsidP="0090342F">
      <w:pPr>
        <w:rPr>
          <w:sz w:val="19"/>
          <w:szCs w:val="19"/>
        </w:rPr>
      </w:pPr>
      <w:r w:rsidRPr="00ED1033">
        <w:rPr>
          <w:sz w:val="19"/>
          <w:szCs w:val="19"/>
        </w:rPr>
        <w:t xml:space="preserve">Philosophy includes Non-discrimination Policy </w:t>
      </w:r>
    </w:p>
    <w:p w14:paraId="15D88EAF" w14:textId="24BEF683" w:rsidR="0090342F" w:rsidRPr="00ED1033" w:rsidRDefault="0090342F" w:rsidP="0090342F">
      <w:pPr>
        <w:rPr>
          <w:sz w:val="19"/>
          <w:szCs w:val="19"/>
        </w:rPr>
      </w:pPr>
      <w:r w:rsidRPr="00ED1033">
        <w:rPr>
          <w:sz w:val="19"/>
          <w:szCs w:val="19"/>
        </w:rPr>
        <w:t>General Center Information: Hours of Operation, Parent communication, Lobby</w:t>
      </w:r>
      <w:r w:rsidR="00EF3BFE" w:rsidRPr="00ED1033">
        <w:rPr>
          <w:sz w:val="19"/>
          <w:szCs w:val="19"/>
        </w:rPr>
        <w:t>,</w:t>
      </w:r>
      <w:r w:rsidRPr="00ED1033">
        <w:rPr>
          <w:sz w:val="19"/>
          <w:szCs w:val="19"/>
        </w:rPr>
        <w:t xml:space="preserve"> Parent Resources </w:t>
      </w:r>
    </w:p>
    <w:p w14:paraId="4D03C2A6" w14:textId="0FF4849F" w:rsidR="00DB79C9" w:rsidRPr="00ED1033" w:rsidRDefault="00DB79C9" w:rsidP="0090342F">
      <w:pPr>
        <w:rPr>
          <w:sz w:val="19"/>
          <w:szCs w:val="19"/>
        </w:rPr>
      </w:pPr>
      <w:r w:rsidRPr="00ED1033">
        <w:rPr>
          <w:sz w:val="19"/>
          <w:szCs w:val="19"/>
        </w:rPr>
        <w:t>Parent Conduct</w:t>
      </w:r>
    </w:p>
    <w:p w14:paraId="2FE67E8E" w14:textId="3BD3FEB1" w:rsidR="0090342F" w:rsidRPr="00ED1033" w:rsidRDefault="00EE66FC" w:rsidP="0090342F">
      <w:pPr>
        <w:rPr>
          <w:sz w:val="19"/>
          <w:szCs w:val="19"/>
        </w:rPr>
      </w:pPr>
      <w:r w:rsidRPr="00ED1033">
        <w:rPr>
          <w:sz w:val="19"/>
          <w:szCs w:val="19"/>
        </w:rPr>
        <w:t xml:space="preserve">Transitions: The Shyne </w:t>
      </w:r>
      <w:r w:rsidR="00314FF2" w:rsidRPr="00ED1033">
        <w:rPr>
          <w:sz w:val="19"/>
          <w:szCs w:val="19"/>
        </w:rPr>
        <w:t>School, Registration</w:t>
      </w:r>
      <w:r w:rsidRPr="00ED1033">
        <w:rPr>
          <w:sz w:val="19"/>
          <w:szCs w:val="19"/>
        </w:rPr>
        <w:t xml:space="preserve"> for Kindergarten</w:t>
      </w:r>
    </w:p>
    <w:p w14:paraId="3891E328" w14:textId="5564283E" w:rsidR="0090342F" w:rsidRPr="00ED1033" w:rsidRDefault="0090342F" w:rsidP="0090342F">
      <w:pPr>
        <w:rPr>
          <w:sz w:val="19"/>
          <w:szCs w:val="19"/>
        </w:rPr>
      </w:pPr>
      <w:r w:rsidRPr="00ED1033">
        <w:rPr>
          <w:sz w:val="19"/>
          <w:szCs w:val="19"/>
        </w:rPr>
        <w:t>Enrollment and Admissions Requirements: Programs, Registration,</w:t>
      </w:r>
      <w:r w:rsidR="001C7084" w:rsidRPr="00ED1033">
        <w:rPr>
          <w:sz w:val="19"/>
          <w:szCs w:val="19"/>
        </w:rPr>
        <w:t xml:space="preserve"> </w:t>
      </w:r>
      <w:r w:rsidR="00314FF2" w:rsidRPr="00ED1033">
        <w:rPr>
          <w:sz w:val="19"/>
          <w:szCs w:val="19"/>
        </w:rPr>
        <w:t>Requirements, Early</w:t>
      </w:r>
      <w:r w:rsidR="00AC19ED" w:rsidRPr="00ED1033">
        <w:rPr>
          <w:sz w:val="19"/>
          <w:szCs w:val="19"/>
        </w:rPr>
        <w:t xml:space="preserve"> Entrance</w:t>
      </w:r>
      <w:r w:rsidR="001F7557" w:rsidRPr="00ED1033">
        <w:rPr>
          <w:sz w:val="19"/>
          <w:szCs w:val="19"/>
        </w:rPr>
        <w:t xml:space="preserve">, </w:t>
      </w:r>
      <w:r w:rsidRPr="00ED1033">
        <w:rPr>
          <w:sz w:val="19"/>
          <w:szCs w:val="19"/>
        </w:rPr>
        <w:t xml:space="preserve">Records and Tuition </w:t>
      </w:r>
    </w:p>
    <w:p w14:paraId="4FC439A4" w14:textId="77777777" w:rsidR="00267CC0" w:rsidRPr="00ED1033" w:rsidRDefault="00267CC0" w:rsidP="0090342F">
      <w:pPr>
        <w:rPr>
          <w:sz w:val="19"/>
          <w:szCs w:val="19"/>
        </w:rPr>
      </w:pPr>
      <w:r w:rsidRPr="00ED1033">
        <w:rPr>
          <w:sz w:val="19"/>
          <w:szCs w:val="19"/>
        </w:rPr>
        <w:t>Medical Check-up - Annually</w:t>
      </w:r>
    </w:p>
    <w:p w14:paraId="35E426B0" w14:textId="77777777" w:rsidR="0090342F" w:rsidRPr="00ED1033" w:rsidRDefault="0090342F" w:rsidP="0090342F">
      <w:pPr>
        <w:rPr>
          <w:sz w:val="19"/>
          <w:szCs w:val="19"/>
        </w:rPr>
      </w:pPr>
      <w:r w:rsidRPr="00ED1033">
        <w:rPr>
          <w:sz w:val="19"/>
          <w:szCs w:val="19"/>
        </w:rPr>
        <w:t xml:space="preserve">Preparing For Your First Day: What to Wear and Things to Bring, Transitioning </w:t>
      </w:r>
    </w:p>
    <w:p w14:paraId="0CAD0D2D" w14:textId="77777777" w:rsidR="00267CC0" w:rsidRPr="00ED1033" w:rsidRDefault="00267CC0" w:rsidP="0090342F">
      <w:pPr>
        <w:rPr>
          <w:sz w:val="19"/>
          <w:szCs w:val="19"/>
        </w:rPr>
      </w:pPr>
      <w:r w:rsidRPr="00ED1033">
        <w:rPr>
          <w:sz w:val="19"/>
          <w:szCs w:val="19"/>
        </w:rPr>
        <w:t>Important Safety tips for School</w:t>
      </w:r>
    </w:p>
    <w:p w14:paraId="65DF25A7" w14:textId="77777777" w:rsidR="0090342F" w:rsidRPr="00ED1033" w:rsidRDefault="0090342F" w:rsidP="0090342F">
      <w:pPr>
        <w:rPr>
          <w:sz w:val="19"/>
          <w:szCs w:val="19"/>
        </w:rPr>
      </w:pPr>
      <w:r w:rsidRPr="00ED1033">
        <w:rPr>
          <w:sz w:val="19"/>
          <w:szCs w:val="19"/>
        </w:rPr>
        <w:t xml:space="preserve">Sample of the Daily Schedule: Schedule Options </w:t>
      </w:r>
    </w:p>
    <w:p w14:paraId="3CB45B40" w14:textId="77777777" w:rsidR="0090342F" w:rsidRPr="00ED1033" w:rsidRDefault="0090342F" w:rsidP="0090342F">
      <w:pPr>
        <w:rPr>
          <w:sz w:val="19"/>
          <w:szCs w:val="19"/>
        </w:rPr>
      </w:pPr>
      <w:r w:rsidRPr="00ED1033">
        <w:rPr>
          <w:sz w:val="19"/>
          <w:szCs w:val="19"/>
        </w:rPr>
        <w:t xml:space="preserve">Meals and Snacks Served: Guidelines for food brought from home, Feeding Procedures. </w:t>
      </w:r>
    </w:p>
    <w:p w14:paraId="6E1D6915" w14:textId="77777777" w:rsidR="0090342F" w:rsidRPr="00ED1033" w:rsidRDefault="0090342F" w:rsidP="0090342F">
      <w:pPr>
        <w:rPr>
          <w:sz w:val="19"/>
          <w:szCs w:val="19"/>
        </w:rPr>
      </w:pPr>
      <w:r w:rsidRPr="00ED1033">
        <w:rPr>
          <w:sz w:val="19"/>
          <w:szCs w:val="19"/>
        </w:rPr>
        <w:t xml:space="preserve">Social Development in Early Years: Infancy to School Age </w:t>
      </w:r>
    </w:p>
    <w:p w14:paraId="79554BBA" w14:textId="77777777" w:rsidR="00267CC0" w:rsidRPr="00ED1033" w:rsidRDefault="00267CC0" w:rsidP="00267CC0">
      <w:pPr>
        <w:rPr>
          <w:sz w:val="19"/>
          <w:szCs w:val="19"/>
        </w:rPr>
      </w:pPr>
      <w:r w:rsidRPr="00ED1033">
        <w:rPr>
          <w:sz w:val="19"/>
          <w:szCs w:val="19"/>
        </w:rPr>
        <w:t xml:space="preserve">Behavior Management and Guidance: Expulsion from school </w:t>
      </w:r>
    </w:p>
    <w:p w14:paraId="58471D93" w14:textId="77777777" w:rsidR="0090342F" w:rsidRPr="00ED1033" w:rsidRDefault="0090342F" w:rsidP="0090342F">
      <w:pPr>
        <w:rPr>
          <w:sz w:val="19"/>
          <w:szCs w:val="19"/>
        </w:rPr>
      </w:pPr>
      <w:r w:rsidRPr="00ED1033">
        <w:rPr>
          <w:sz w:val="19"/>
          <w:szCs w:val="19"/>
        </w:rPr>
        <w:t xml:space="preserve">Parent Communication: Open Door Policy and parent involvement </w:t>
      </w:r>
    </w:p>
    <w:p w14:paraId="3B4665BF" w14:textId="77777777" w:rsidR="00267CC0" w:rsidRPr="00ED1033" w:rsidRDefault="00267CC0" w:rsidP="0090342F">
      <w:pPr>
        <w:rPr>
          <w:sz w:val="19"/>
          <w:szCs w:val="19"/>
        </w:rPr>
      </w:pPr>
      <w:r w:rsidRPr="00ED1033">
        <w:rPr>
          <w:sz w:val="19"/>
          <w:szCs w:val="19"/>
        </w:rPr>
        <w:t>Parents as Substitutes</w:t>
      </w:r>
    </w:p>
    <w:p w14:paraId="16BA25F5" w14:textId="77777777" w:rsidR="0090342F" w:rsidRPr="00ED1033" w:rsidRDefault="0090342F" w:rsidP="0090342F">
      <w:pPr>
        <w:rPr>
          <w:sz w:val="19"/>
          <w:szCs w:val="19"/>
        </w:rPr>
      </w:pPr>
      <w:r w:rsidRPr="00ED1033">
        <w:rPr>
          <w:sz w:val="19"/>
          <w:szCs w:val="19"/>
        </w:rPr>
        <w:t xml:space="preserve">Clock-in and out Procedures and Requirements </w:t>
      </w:r>
    </w:p>
    <w:p w14:paraId="7E4EEC1C" w14:textId="77777777" w:rsidR="0090342F" w:rsidRPr="00ED1033" w:rsidRDefault="0090342F" w:rsidP="0090342F">
      <w:pPr>
        <w:rPr>
          <w:sz w:val="19"/>
          <w:szCs w:val="19"/>
        </w:rPr>
      </w:pPr>
      <w:r w:rsidRPr="00ED1033">
        <w:rPr>
          <w:sz w:val="19"/>
          <w:szCs w:val="19"/>
        </w:rPr>
        <w:t xml:space="preserve">Child Abuse Reporting Law Requirements </w:t>
      </w:r>
    </w:p>
    <w:p w14:paraId="34C4F2A5" w14:textId="77777777" w:rsidR="0090342F" w:rsidRPr="00ED1033" w:rsidRDefault="0090342F" w:rsidP="0090342F">
      <w:pPr>
        <w:rPr>
          <w:sz w:val="19"/>
          <w:szCs w:val="19"/>
        </w:rPr>
      </w:pPr>
      <w:r w:rsidRPr="00ED1033">
        <w:rPr>
          <w:sz w:val="19"/>
          <w:szCs w:val="19"/>
        </w:rPr>
        <w:t xml:space="preserve">Transportation and Field Trip polices </w:t>
      </w:r>
    </w:p>
    <w:p w14:paraId="029D832E" w14:textId="77777777" w:rsidR="0090342F" w:rsidRPr="00ED1033" w:rsidRDefault="0090342F" w:rsidP="0090342F">
      <w:pPr>
        <w:rPr>
          <w:sz w:val="19"/>
          <w:szCs w:val="19"/>
        </w:rPr>
      </w:pPr>
      <w:r w:rsidRPr="00ED1033">
        <w:rPr>
          <w:sz w:val="19"/>
          <w:szCs w:val="19"/>
        </w:rPr>
        <w:t xml:space="preserve">Diaper and Toilet Policies and Procedures </w:t>
      </w:r>
    </w:p>
    <w:p w14:paraId="6FBE2A04" w14:textId="77777777" w:rsidR="0090342F" w:rsidRPr="00ED1033" w:rsidRDefault="0090342F" w:rsidP="0090342F">
      <w:pPr>
        <w:rPr>
          <w:sz w:val="19"/>
          <w:szCs w:val="19"/>
        </w:rPr>
      </w:pPr>
      <w:r w:rsidRPr="00ED1033">
        <w:rPr>
          <w:sz w:val="19"/>
          <w:szCs w:val="19"/>
        </w:rPr>
        <w:t xml:space="preserve">Health Practices: Sick Child Policy Medication Policy, Injury and Incident Reports </w:t>
      </w:r>
    </w:p>
    <w:p w14:paraId="6D5EBF08" w14:textId="77777777" w:rsidR="0090342F" w:rsidRPr="00ED1033" w:rsidRDefault="0090342F" w:rsidP="0090342F">
      <w:pPr>
        <w:rPr>
          <w:sz w:val="19"/>
          <w:szCs w:val="19"/>
        </w:rPr>
      </w:pPr>
      <w:r w:rsidRPr="00ED1033">
        <w:rPr>
          <w:sz w:val="19"/>
          <w:szCs w:val="19"/>
        </w:rPr>
        <w:t xml:space="preserve">Disaster Plan and Emergency Kits </w:t>
      </w:r>
    </w:p>
    <w:p w14:paraId="66D3961B" w14:textId="77777777" w:rsidR="00267CC0" w:rsidRPr="00ED1033" w:rsidRDefault="00267CC0" w:rsidP="0090342F">
      <w:pPr>
        <w:rPr>
          <w:sz w:val="19"/>
          <w:szCs w:val="19"/>
        </w:rPr>
      </w:pPr>
      <w:r w:rsidRPr="00ED1033">
        <w:rPr>
          <w:sz w:val="19"/>
          <w:szCs w:val="19"/>
        </w:rPr>
        <w:t>Parking Lot Safety</w:t>
      </w:r>
    </w:p>
    <w:p w14:paraId="5E3281EB" w14:textId="77777777" w:rsidR="0090342F" w:rsidRPr="00ED1033" w:rsidRDefault="0090342F" w:rsidP="0090342F">
      <w:pPr>
        <w:rPr>
          <w:sz w:val="19"/>
          <w:szCs w:val="19"/>
        </w:rPr>
      </w:pPr>
      <w:r w:rsidRPr="00ED1033">
        <w:rPr>
          <w:sz w:val="19"/>
          <w:szCs w:val="19"/>
        </w:rPr>
        <w:t xml:space="preserve">Center Practices: Birthdays, Videos </w:t>
      </w:r>
    </w:p>
    <w:p w14:paraId="52AEF4BA" w14:textId="77777777" w:rsidR="00FB23B6" w:rsidRPr="00ED1033" w:rsidRDefault="0090342F" w:rsidP="0090342F">
      <w:pPr>
        <w:rPr>
          <w:sz w:val="19"/>
          <w:szCs w:val="19"/>
        </w:rPr>
      </w:pPr>
      <w:r w:rsidRPr="00ED1033">
        <w:rPr>
          <w:sz w:val="19"/>
          <w:szCs w:val="19"/>
        </w:rPr>
        <w:t>Licensing Information: Contact DEL and Pet Policy</w:t>
      </w:r>
      <w:r w:rsidR="009D22FB" w:rsidRPr="00ED1033">
        <w:rPr>
          <w:sz w:val="19"/>
          <w:szCs w:val="19"/>
        </w:rPr>
        <w:t xml:space="preserve">, Weapons, drugs, smoking, water </w:t>
      </w:r>
      <w:r w:rsidR="00D5056C" w:rsidRPr="00ED1033">
        <w:rPr>
          <w:sz w:val="19"/>
          <w:szCs w:val="19"/>
        </w:rPr>
        <w:t>play</w:t>
      </w:r>
    </w:p>
    <w:p w14:paraId="1CEF740A" w14:textId="77777777" w:rsidR="00D5056C" w:rsidRPr="00ED1033" w:rsidRDefault="00D5056C" w:rsidP="0090342F">
      <w:pPr>
        <w:rPr>
          <w:sz w:val="19"/>
          <w:szCs w:val="19"/>
        </w:rPr>
      </w:pPr>
      <w:r w:rsidRPr="00ED1033">
        <w:rPr>
          <w:sz w:val="19"/>
          <w:szCs w:val="19"/>
        </w:rPr>
        <w:t>ADDITIONAL INFORMATION CAN BE FOUND AT WWW.SHYNESCHOOL.COM&gt;REGISTATION</w:t>
      </w:r>
    </w:p>
    <w:p w14:paraId="1B23544C" w14:textId="77777777" w:rsidR="0090342F" w:rsidRPr="0090342F" w:rsidRDefault="0090342F" w:rsidP="0090342F">
      <w:pPr>
        <w:pStyle w:val="Heading1underlined"/>
      </w:pPr>
      <w:r w:rsidRPr="0090342F">
        <w:lastRenderedPageBreak/>
        <w:t xml:space="preserve">Introduction </w:t>
      </w:r>
    </w:p>
    <w:p w14:paraId="3565B3E3" w14:textId="63887E5F" w:rsidR="0090342F" w:rsidRDefault="0090342F" w:rsidP="0090342F">
      <w:r>
        <w:t>The Shyne School has been a community for early learne</w:t>
      </w:r>
      <w:r w:rsidR="00CB0BB9">
        <w:t>rs and their families since 1983</w:t>
      </w:r>
      <w:r>
        <w:t xml:space="preserve">.  We provide educational, play focused programs for children 1 to 5 years old.  </w:t>
      </w:r>
      <w:r w:rsidR="000976CC">
        <w:t xml:space="preserve">We are a </w:t>
      </w:r>
      <w:r w:rsidR="00C1636C">
        <w:t xml:space="preserve">licensed center for one to six years </w:t>
      </w:r>
      <w:r w:rsidR="00F712DC">
        <w:t>old;</w:t>
      </w:r>
      <w:r w:rsidR="00C1636C">
        <w:t xml:space="preserve"> our license can be found in the lobby. </w:t>
      </w:r>
      <w:r w:rsidR="00252607">
        <w:t xml:space="preserve">We are a </w:t>
      </w:r>
      <w:r w:rsidR="00C31DB0">
        <w:t>high-quality</w:t>
      </w:r>
      <w:r w:rsidR="00252607">
        <w:t xml:space="preserve"> </w:t>
      </w:r>
      <w:r w:rsidR="00A84DBD">
        <w:t>school</w:t>
      </w:r>
      <w:r w:rsidR="00252607">
        <w:t xml:space="preserve"> first and provide high quality childcare for </w:t>
      </w:r>
      <w:r w:rsidR="003606ED">
        <w:t>a full</w:t>
      </w:r>
      <w:r w:rsidR="00252607">
        <w:t xml:space="preserve"> day. </w:t>
      </w:r>
      <w:r>
        <w:t xml:space="preserve">We have a few school agers </w:t>
      </w:r>
      <w:r w:rsidR="008F139B">
        <w:t>during the summer and</w:t>
      </w:r>
      <w:r>
        <w:t xml:space="preserve"> on school holidays up to </w:t>
      </w:r>
      <w:r w:rsidR="00CB0BB9">
        <w:t>6</w:t>
      </w:r>
      <w:r>
        <w:t xml:space="preserve"> years old.  </w:t>
      </w:r>
    </w:p>
    <w:p w14:paraId="19B2E1DC" w14:textId="25CDEAEC" w:rsidR="008379A7" w:rsidRDefault="0090342F" w:rsidP="0090342F">
      <w:r>
        <w:t xml:space="preserve">We believe you </w:t>
      </w:r>
      <w:r w:rsidR="00C31DB0">
        <w:t>must</w:t>
      </w:r>
      <w:r>
        <w:t xml:space="preserve"> plan your curriculum around the whole child and that all the areas of development (social/emotional, cognitive, </w:t>
      </w:r>
      <w:r w:rsidR="00C31DB0">
        <w:t>creative,</w:t>
      </w:r>
      <w:r>
        <w:t xml:space="preserve"> and physical) hold equal importance. We have four classrooms and move children to the next classroom in the fall.  Children stay in their current class until the end of summer to maintain </w:t>
      </w:r>
      <w:r w:rsidR="00CB0BB9">
        <w:t xml:space="preserve">group consistency, </w:t>
      </w:r>
      <w:r>
        <w:t xml:space="preserve">a stable staff, and build a sense of community.  </w:t>
      </w:r>
    </w:p>
    <w:p w14:paraId="7E8F78F4" w14:textId="65D0E374" w:rsidR="0090342F" w:rsidRDefault="0090342F" w:rsidP="0090342F">
      <w:r>
        <w:t>If a child moves in summer</w:t>
      </w:r>
      <w:r w:rsidR="00E62F1C">
        <w:t>,</w:t>
      </w:r>
      <w:r>
        <w:t xml:space="preserve"> it is based on keeping the classrooms enrollment balanced, and the </w:t>
      </w:r>
      <w:r w:rsidR="003606ED">
        <w:t xml:space="preserve">current and </w:t>
      </w:r>
      <w:r>
        <w:t>next teacher’s recommendations.  New students that start for the summer may start in their new class before a current student moves up to eliminate as much transition for students as possible.  When choosing to move one student over another we look</w:t>
      </w:r>
      <w:r w:rsidR="00E62F1C">
        <w:t xml:space="preserve"> at their</w:t>
      </w:r>
      <w:r w:rsidR="00FB4AFC">
        <w:t xml:space="preserve"> age as well as</w:t>
      </w:r>
      <w:r>
        <w:t xml:space="preserve"> all areas of development.  Student’s schedules can also influence who we move</w:t>
      </w:r>
      <w:r w:rsidR="00FB4AFC">
        <w:t xml:space="preserve"> based on the openings available</w:t>
      </w:r>
      <w:r w:rsidR="003606ED">
        <w:t xml:space="preserve">.  </w:t>
      </w:r>
      <w:r w:rsidR="0046762C">
        <w:t xml:space="preserve">We also </w:t>
      </w:r>
      <w:r w:rsidR="00ED2258">
        <w:t>consider</w:t>
      </w:r>
      <w:r>
        <w:t xml:space="preserve"> </w:t>
      </w:r>
      <w:r w:rsidR="003606ED">
        <w:t>a child's</w:t>
      </w:r>
      <w:r>
        <w:t xml:space="preserve"> comfort</w:t>
      </w:r>
      <w:r w:rsidR="003606ED">
        <w:t xml:space="preserve"> level</w:t>
      </w:r>
      <w:r>
        <w:t xml:space="preserve">, in being in other </w:t>
      </w:r>
      <w:proofErr w:type="gramStart"/>
      <w:r>
        <w:t>classrooms</w:t>
      </w:r>
      <w:proofErr w:type="gramEnd"/>
      <w:r>
        <w:t xml:space="preserve"> as part of their regular schedule. </w:t>
      </w:r>
    </w:p>
    <w:p w14:paraId="61202625" w14:textId="74BD6310" w:rsidR="0090342F" w:rsidRDefault="0090342F" w:rsidP="0090342F">
      <w:r>
        <w:t>Parents love the flexibility we offer in scheduling.  We have three daily schedules with part</w:t>
      </w:r>
      <w:r w:rsidR="007D76EF">
        <w:t xml:space="preserve"> </w:t>
      </w:r>
      <w:r w:rsidR="007D76EF" w:rsidRPr="007D76EF">
        <w:rPr>
          <w:i/>
          <w:iCs/>
        </w:rPr>
        <w:t>(2 to 3 days)</w:t>
      </w:r>
      <w:r>
        <w:t xml:space="preserve"> or full week</w:t>
      </w:r>
      <w:r w:rsidR="007D76EF">
        <w:t xml:space="preserve"> </w:t>
      </w:r>
      <w:r w:rsidR="007D76EF" w:rsidRPr="007D76EF">
        <w:rPr>
          <w:i/>
          <w:iCs/>
        </w:rPr>
        <w:t>(5 days)</w:t>
      </w:r>
      <w:r>
        <w:t xml:space="preserve"> options for families.  We have a </w:t>
      </w:r>
      <w:r w:rsidR="00C31DB0">
        <w:t>2.5-hour</w:t>
      </w:r>
      <w:r>
        <w:t xml:space="preserve"> program for Toddler/Preschool </w:t>
      </w:r>
      <w:r w:rsidRPr="00326E96">
        <w:rPr>
          <w:b/>
          <w:bCs/>
        </w:rPr>
        <w:t>Only</w:t>
      </w:r>
      <w:r>
        <w:t xml:space="preserve"> 9:00 to 11:30 AM.  A </w:t>
      </w:r>
      <w:r w:rsidRPr="00326E96">
        <w:rPr>
          <w:b/>
          <w:bCs/>
        </w:rPr>
        <w:t>Plus</w:t>
      </w:r>
      <w:r>
        <w:t xml:space="preserve"> Program for 4 to 5 hours 8:30 to 12:30 for </w:t>
      </w:r>
      <w:r w:rsidR="00C775D8">
        <w:t>Waddlers</w:t>
      </w:r>
      <w:r>
        <w:t xml:space="preserve">, </w:t>
      </w:r>
      <w:r w:rsidR="00FB4AFC">
        <w:t>8</w:t>
      </w:r>
      <w:r>
        <w:t>:</w:t>
      </w:r>
      <w:r w:rsidR="00FB4AFC">
        <w:t>45</w:t>
      </w:r>
      <w:r>
        <w:t xml:space="preserve"> to 1</w:t>
      </w:r>
      <w:r w:rsidR="00FB4AFC">
        <w:t>2</w:t>
      </w:r>
      <w:r>
        <w:t>:</w:t>
      </w:r>
      <w:r w:rsidR="00FB4AFC">
        <w:t>45</w:t>
      </w:r>
      <w:r>
        <w:t xml:space="preserve"> for Toddlers</w:t>
      </w:r>
      <w:r w:rsidR="00C775D8">
        <w:t>/Young Preschool</w:t>
      </w:r>
      <w:r>
        <w:t xml:space="preserve"> and 9:00 to 2:00 for Preschool</w:t>
      </w:r>
      <w:r w:rsidR="00FB4AFC">
        <w:t xml:space="preserve"> &amp; </w:t>
      </w:r>
      <w:r w:rsidR="003606ED">
        <w:t>Pre-K</w:t>
      </w:r>
      <w:r>
        <w:t xml:space="preserve">.  </w:t>
      </w:r>
      <w:r w:rsidR="00FB4AFC">
        <w:t>To meet all f</w:t>
      </w:r>
      <w:r>
        <w:t xml:space="preserve">amilies </w:t>
      </w:r>
      <w:r w:rsidR="00FB4AFC">
        <w:t xml:space="preserve">needs </w:t>
      </w:r>
      <w:r>
        <w:t xml:space="preserve">we </w:t>
      </w:r>
      <w:r w:rsidR="00FB4AFC">
        <w:t xml:space="preserve">also </w:t>
      </w:r>
      <w:r>
        <w:t xml:space="preserve">offer a full day schedule.  We open at 7:00 AM and close at </w:t>
      </w:r>
      <w:r w:rsidR="00FA1F23">
        <w:t>5</w:t>
      </w:r>
      <w:r>
        <w:t>:</w:t>
      </w:r>
      <w:r w:rsidR="00FA1F23">
        <w:t>3</w:t>
      </w:r>
      <w:r>
        <w:t xml:space="preserve">0 PM and full day children attend for 5 to 10 hours.   </w:t>
      </w:r>
      <w:r w:rsidR="00FA1F23">
        <w:t xml:space="preserve">Ten hours can be a long day for a </w:t>
      </w:r>
      <w:r w:rsidR="0029478D">
        <w:t>child;</w:t>
      </w:r>
      <w:r w:rsidR="00FA1F23">
        <w:t xml:space="preserve"> we keep schedules no more </w:t>
      </w:r>
      <w:r w:rsidR="0029478D">
        <w:t>than</w:t>
      </w:r>
      <w:r w:rsidR="00FA1F23">
        <w:t xml:space="preserve"> 10 hours.</w:t>
      </w:r>
      <w:r w:rsidR="00ED2258">
        <w:t xml:space="preserve">  We ask that all students arrive by 9:30 for a consistent schedule.  If you will be later than 10 occasionally, please let us know.</w:t>
      </w:r>
    </w:p>
    <w:p w14:paraId="29643CDF" w14:textId="7D3723D7" w:rsidR="008379A7" w:rsidRDefault="0090342F" w:rsidP="0090342F">
      <w:r>
        <w:t xml:space="preserve">Children love all the </w:t>
      </w:r>
      <w:r w:rsidR="00C31DB0">
        <w:t>hands-on</w:t>
      </w:r>
      <w:r>
        <w:t xml:space="preserve"> activities we provide.  </w:t>
      </w:r>
      <w:r w:rsidR="00333E21">
        <w:t>We are</w:t>
      </w:r>
      <w:r>
        <w:t xml:space="preserve"> </w:t>
      </w:r>
      <w:r w:rsidR="00C31DB0">
        <w:t>immensely proud</w:t>
      </w:r>
      <w:r>
        <w:t xml:space="preserve"> of </w:t>
      </w:r>
      <w:r w:rsidR="00333E21">
        <w:t>our</w:t>
      </w:r>
      <w:r>
        <w:t xml:space="preserve"> wonderful, dedicated teachers who are the heart of our school.  They work together as a team, so the children know all the teachers not just theirs.  The teachers do a great job of observing the children and providing activities the children show an interest in</w:t>
      </w:r>
      <w:r w:rsidR="00FB4AFC">
        <w:t xml:space="preserve"> (</w:t>
      </w:r>
      <w:r w:rsidR="00FB4AFC" w:rsidRPr="00FB4AFC">
        <w:rPr>
          <w:i/>
        </w:rPr>
        <w:t>emergent curriculum</w:t>
      </w:r>
      <w:r w:rsidR="00C31DB0">
        <w:t>) and</w:t>
      </w:r>
      <w:r>
        <w:t xml:space="preserve"> extending their play</w:t>
      </w:r>
      <w:r w:rsidR="00FB4AFC">
        <w:t xml:space="preserve"> </w:t>
      </w:r>
      <w:r w:rsidR="00C26EDD">
        <w:t>and guiding</w:t>
      </w:r>
      <w:r w:rsidR="006177D4">
        <w:t xml:space="preserve"> learning with support </w:t>
      </w:r>
      <w:r w:rsidR="00FB4AFC">
        <w:t>(</w:t>
      </w:r>
      <w:r w:rsidR="00FB4AFC" w:rsidRPr="00FB4AFC">
        <w:rPr>
          <w:i/>
        </w:rPr>
        <w:t>scaffolding</w:t>
      </w:r>
      <w:r w:rsidR="00FB4AFC">
        <w:t>)</w:t>
      </w:r>
      <w:r>
        <w:t>.  T</w:t>
      </w:r>
      <w:r w:rsidR="00FB4AFC">
        <w:t>eachers</w:t>
      </w:r>
      <w:r>
        <w:t xml:space="preserve"> provide documentation </w:t>
      </w:r>
      <w:r w:rsidR="00ED1033">
        <w:t xml:space="preserve">to show assessment </w:t>
      </w:r>
      <w:r w:rsidR="00FB4AFC">
        <w:t>of the children's learning a</w:t>
      </w:r>
      <w:r w:rsidR="00E62F1C">
        <w:t>t</w:t>
      </w:r>
      <w:r w:rsidR="00FB4AFC">
        <w:t xml:space="preserve"> parent conferences </w:t>
      </w:r>
      <w:r>
        <w:t xml:space="preserve">and </w:t>
      </w:r>
      <w:r w:rsidR="00ED4CB6">
        <w:t xml:space="preserve">we </w:t>
      </w:r>
      <w:r>
        <w:t xml:space="preserve">value parent communication.  We want parents </w:t>
      </w:r>
      <w:r w:rsidR="003606ED">
        <w:t xml:space="preserve">to </w:t>
      </w:r>
      <w:r>
        <w:t xml:space="preserve">understand what is happening each day for their child.  </w:t>
      </w:r>
      <w:r w:rsidR="008379A7">
        <w:t xml:space="preserve">Weekly lesson plans are </w:t>
      </w:r>
      <w:r w:rsidR="0062476C">
        <w:t>emailed using our ProCare App to parents and posted</w:t>
      </w:r>
      <w:r w:rsidR="008379A7">
        <w:t xml:space="preserve"> to our classroom parent boards. </w:t>
      </w:r>
    </w:p>
    <w:p w14:paraId="05801247" w14:textId="4DF02E7E" w:rsidR="0090342F" w:rsidRDefault="0090342F" w:rsidP="0090342F">
      <w:r>
        <w:t xml:space="preserve">Our teachers work hard to build a partnership with parents so that the children have consistency between home and school.  Teachers are available for parent conferences scheduled </w:t>
      </w:r>
      <w:r w:rsidR="00E62F1C">
        <w:t>twice</w:t>
      </w:r>
      <w:r>
        <w:t xml:space="preserve"> a year</w:t>
      </w:r>
      <w:r w:rsidR="00E62F1C">
        <w:t xml:space="preserve">, November to January and in the </w:t>
      </w:r>
      <w:r w:rsidR="00C31DB0">
        <w:t>Spring, and</w:t>
      </w:r>
      <w:r>
        <w:t xml:space="preserve"> as needed by the family o</w:t>
      </w:r>
      <w:r w:rsidR="003606ED">
        <w:t>r teacher to provide consistency</w:t>
      </w:r>
      <w:r>
        <w:t xml:space="preserve"> and build a </w:t>
      </w:r>
      <w:r w:rsidR="004D56FC">
        <w:t>part</w:t>
      </w:r>
      <w:r w:rsidR="009D621C">
        <w:t>nership</w:t>
      </w:r>
      <w:r>
        <w:t xml:space="preserve"> between parents and teachers. </w:t>
      </w:r>
      <w:r w:rsidR="00612A1F">
        <w:t xml:space="preserve"> You can set up a phone conference or e-mail </w:t>
      </w:r>
      <w:r w:rsidR="00612A1F">
        <w:lastRenderedPageBreak/>
        <w:t>your teacher anytime!</w:t>
      </w:r>
      <w:r w:rsidR="00A8674D">
        <w:t xml:space="preserve">  It is important our teachers and staff are treated with respect</w:t>
      </w:r>
      <w:r w:rsidR="0079512E">
        <w:t xml:space="preserve"> for the important work they do each day with your child.</w:t>
      </w:r>
    </w:p>
    <w:p w14:paraId="1D49EA6A" w14:textId="252F2002" w:rsidR="00EF3BFE" w:rsidRDefault="00CB0BB9" w:rsidP="0090342F">
      <w:r>
        <w:t xml:space="preserve">After the first </w:t>
      </w:r>
      <w:r w:rsidR="009D621C">
        <w:t>45</w:t>
      </w:r>
      <w:r>
        <w:t xml:space="preserve"> days of enrollment teachers, using </w:t>
      </w:r>
      <w:r w:rsidR="00EF3BFE">
        <w:t xml:space="preserve">a </w:t>
      </w:r>
      <w:r w:rsidR="00EF3BFE" w:rsidRPr="00EF3BFE">
        <w:rPr>
          <w:b/>
        </w:rPr>
        <w:t>screening form from CDC (Center for Disease Control and Prevention) and DHHS (Department of Health &amp; Human Services)</w:t>
      </w:r>
      <w:r w:rsidRPr="00EF3BFE">
        <w:rPr>
          <w:b/>
        </w:rPr>
        <w:t xml:space="preserve">, </w:t>
      </w:r>
      <w:r w:rsidR="00E17145">
        <w:rPr>
          <w:b/>
        </w:rPr>
        <w:t xml:space="preserve">to </w:t>
      </w:r>
      <w:r w:rsidRPr="00EF3BFE">
        <w:rPr>
          <w:b/>
        </w:rPr>
        <w:t>document miles</w:t>
      </w:r>
      <w:r w:rsidR="00E17B85" w:rsidRPr="00EF3BFE">
        <w:rPr>
          <w:b/>
        </w:rPr>
        <w:t>tones</w:t>
      </w:r>
      <w:r w:rsidR="00EF3BFE">
        <w:t>.  Parents are asked to sign and return the original form to verify we have screened your child.  After that teachers will set up times for parent Teacher conferences</w:t>
      </w:r>
      <w:r w:rsidR="00E17145">
        <w:t xml:space="preserve"> from Nov to Jan</w:t>
      </w:r>
      <w:r w:rsidR="005C5730">
        <w:t>.</w:t>
      </w:r>
      <w:r w:rsidR="00EF3BFE">
        <w:t xml:space="preserve"> </w:t>
      </w:r>
    </w:p>
    <w:p w14:paraId="5217466E" w14:textId="5F97F5EE" w:rsidR="004C08D4" w:rsidRDefault="00EF3BFE" w:rsidP="0090342F">
      <w:pPr>
        <w:rPr>
          <w:color w:val="0070C0"/>
          <w:sz w:val="20"/>
          <w:szCs w:val="18"/>
          <w:u w:val="single"/>
        </w:rPr>
      </w:pPr>
      <w:r>
        <w:t xml:space="preserve">Using </w:t>
      </w:r>
      <w:r w:rsidR="00C13F99">
        <w:t xml:space="preserve">the </w:t>
      </w:r>
      <w:r w:rsidR="005C5730" w:rsidRPr="004C08D4">
        <w:rPr>
          <w:b/>
          <w:sz w:val="28"/>
          <w:szCs w:val="24"/>
        </w:rPr>
        <w:t>ProCare</w:t>
      </w:r>
      <w:r w:rsidR="00F07129" w:rsidRPr="004C08D4">
        <w:rPr>
          <w:b/>
          <w:sz w:val="28"/>
          <w:szCs w:val="24"/>
        </w:rPr>
        <w:t xml:space="preserve"> App</w:t>
      </w:r>
      <w:r w:rsidR="00C13F99" w:rsidRPr="004C08D4">
        <w:rPr>
          <w:b/>
          <w:sz w:val="28"/>
          <w:szCs w:val="24"/>
        </w:rPr>
        <w:t xml:space="preserve"> </w:t>
      </w:r>
      <w:r w:rsidR="003A7DE6">
        <w:rPr>
          <w:bCs/>
        </w:rPr>
        <w:t xml:space="preserve">we </w:t>
      </w:r>
      <w:r w:rsidR="00D260E2">
        <w:rPr>
          <w:bCs/>
        </w:rPr>
        <w:t>can</w:t>
      </w:r>
      <w:r w:rsidR="003A7DE6">
        <w:rPr>
          <w:bCs/>
        </w:rPr>
        <w:t xml:space="preserve"> post </w:t>
      </w:r>
      <w:r w:rsidR="004B69FE">
        <w:rPr>
          <w:bCs/>
        </w:rPr>
        <w:t>photos</w:t>
      </w:r>
      <w:r w:rsidR="003A7DE6">
        <w:rPr>
          <w:bCs/>
        </w:rPr>
        <w:t xml:space="preserve">, lesson plans, </w:t>
      </w:r>
      <w:proofErr w:type="gramStart"/>
      <w:r w:rsidR="00B129C8">
        <w:rPr>
          <w:bCs/>
        </w:rPr>
        <w:t>menu’s</w:t>
      </w:r>
      <w:proofErr w:type="gramEnd"/>
      <w:r w:rsidR="00B129C8">
        <w:rPr>
          <w:bCs/>
        </w:rPr>
        <w:t xml:space="preserve">, message parents, </w:t>
      </w:r>
      <w:r w:rsidR="003A7DE6">
        <w:rPr>
          <w:bCs/>
        </w:rPr>
        <w:t>clock students in</w:t>
      </w:r>
      <w:r w:rsidR="00B129C8">
        <w:rPr>
          <w:bCs/>
        </w:rPr>
        <w:t>/out</w:t>
      </w:r>
      <w:r w:rsidR="003A7DE6">
        <w:rPr>
          <w:bCs/>
        </w:rPr>
        <w:t xml:space="preserve"> and </w:t>
      </w:r>
      <w:r w:rsidR="00E43FF6">
        <w:rPr>
          <w:bCs/>
        </w:rPr>
        <w:t xml:space="preserve">do assessments. </w:t>
      </w:r>
      <w:r w:rsidR="00F07129">
        <w:rPr>
          <w:b/>
        </w:rPr>
        <w:t xml:space="preserve"> </w:t>
      </w:r>
      <w:r w:rsidR="00E43FF6" w:rsidRPr="004C08D4">
        <w:rPr>
          <w:b/>
          <w:sz w:val="24"/>
          <w:szCs w:val="22"/>
        </w:rPr>
        <w:t>W</w:t>
      </w:r>
      <w:r w:rsidR="00F07129" w:rsidRPr="004C08D4">
        <w:rPr>
          <w:b/>
          <w:sz w:val="24"/>
          <w:szCs w:val="22"/>
        </w:rPr>
        <w:t>e follow</w:t>
      </w:r>
      <w:r w:rsidR="00B4080F" w:rsidRPr="004C08D4">
        <w:rPr>
          <w:b/>
          <w:sz w:val="24"/>
          <w:szCs w:val="22"/>
        </w:rPr>
        <w:t xml:space="preserve"> </w:t>
      </w:r>
      <w:hyperlink r:id="rId10" w:history="1">
        <w:r w:rsidR="00F07129" w:rsidRPr="00B2151F">
          <w:rPr>
            <w:rStyle w:val="Hyperlink"/>
            <w:b/>
            <w:sz w:val="24"/>
            <w:szCs w:val="22"/>
          </w:rPr>
          <w:t>WA State Early Learning and Developmental Guidelines</w:t>
        </w:r>
      </w:hyperlink>
      <w:r w:rsidR="00885366" w:rsidRPr="004C08D4">
        <w:rPr>
          <w:b/>
          <w:sz w:val="24"/>
          <w:szCs w:val="22"/>
        </w:rPr>
        <w:t xml:space="preserve"> </w:t>
      </w:r>
      <w:r w:rsidR="00B129C8" w:rsidRPr="00B129C8">
        <w:rPr>
          <w:bCs/>
          <w:i/>
          <w:iCs/>
        </w:rPr>
        <w:t>(Book in lobby)</w:t>
      </w:r>
      <w:r w:rsidR="00B129C8" w:rsidRPr="00B129C8">
        <w:rPr>
          <w:b/>
        </w:rPr>
        <w:t xml:space="preserve"> </w:t>
      </w:r>
      <w:r w:rsidR="00885366" w:rsidRPr="00885366">
        <w:rPr>
          <w:bCs/>
        </w:rPr>
        <w:t>to</w:t>
      </w:r>
      <w:r>
        <w:t xml:space="preserve"> record observations</w:t>
      </w:r>
      <w:r w:rsidR="00E17B85">
        <w:t xml:space="preserve"> </w:t>
      </w:r>
      <w:r w:rsidR="00227CEF">
        <w:t>for</w:t>
      </w:r>
      <w:r>
        <w:t xml:space="preserve"> </w:t>
      </w:r>
      <w:r w:rsidRPr="00EF3BFE">
        <w:rPr>
          <w:b/>
        </w:rPr>
        <w:t>ongoing assessments of the children</w:t>
      </w:r>
      <w:r w:rsidR="00612A1F">
        <w:rPr>
          <w:b/>
        </w:rPr>
        <w:t>.</w:t>
      </w:r>
      <w:r>
        <w:t xml:space="preserve"> </w:t>
      </w:r>
      <w:r w:rsidR="00612A1F">
        <w:t>P</w:t>
      </w:r>
      <w:r w:rsidR="00E17B85">
        <w:t xml:space="preserve">arents receive an Individual Child Report </w:t>
      </w:r>
      <w:r w:rsidR="00CB0BB9">
        <w:t>showing the developmental level of their students</w:t>
      </w:r>
      <w:r>
        <w:t xml:space="preserve"> at conferences in the </w:t>
      </w:r>
      <w:r w:rsidR="00D56725">
        <w:t>Fall</w:t>
      </w:r>
      <w:r>
        <w:t xml:space="preserve"> and again in spring</w:t>
      </w:r>
      <w:r w:rsidR="00CB0BB9">
        <w:t xml:space="preserve">.  </w:t>
      </w:r>
      <w:r w:rsidR="00D56725">
        <w:t xml:space="preserve">If there are any concerns teachers follow up in winter. </w:t>
      </w:r>
      <w:r w:rsidR="00CB0BB9">
        <w:t>Parents can set up a conference with their teacher to talk about the areas of development</w:t>
      </w:r>
      <w:r>
        <w:t xml:space="preserve"> or any time there is a concern</w:t>
      </w:r>
      <w:r w:rsidR="00CB0BB9">
        <w:t>.</w:t>
      </w:r>
      <w:r>
        <w:t xml:space="preserve"> </w:t>
      </w:r>
    </w:p>
    <w:p w14:paraId="592FD3B6" w14:textId="5721FC1D" w:rsidR="00C765E0" w:rsidRPr="00B129C8" w:rsidRDefault="00C765E0" w:rsidP="0090342F">
      <w:pPr>
        <w:rPr>
          <w:color w:val="0070C0"/>
        </w:rPr>
      </w:pPr>
      <w:r w:rsidRPr="004C08D4">
        <w:rPr>
          <w:szCs w:val="22"/>
        </w:rPr>
        <w:t xml:space="preserve">We are an </w:t>
      </w:r>
      <w:hyperlink r:id="rId11" w:history="1">
        <w:r w:rsidRPr="008243D7">
          <w:rPr>
            <w:rStyle w:val="Hyperlink"/>
            <w:b/>
            <w:sz w:val="28"/>
            <w:szCs w:val="28"/>
          </w:rPr>
          <w:t>Early Achievers</w:t>
        </w:r>
      </w:hyperlink>
      <w:r w:rsidRPr="004C08D4">
        <w:rPr>
          <w:bCs/>
          <w:sz w:val="28"/>
          <w:szCs w:val="28"/>
        </w:rPr>
        <w:t xml:space="preserve"> </w:t>
      </w:r>
      <w:r w:rsidRPr="004C08D4">
        <w:rPr>
          <w:bCs/>
          <w:szCs w:val="22"/>
        </w:rPr>
        <w:t>School</w:t>
      </w:r>
      <w:r w:rsidRPr="004C08D4">
        <w:rPr>
          <w:szCs w:val="22"/>
        </w:rPr>
        <w:t xml:space="preserve"> following higher guidelines and criteria than the basic licensing requirements.  </w:t>
      </w:r>
      <w:r w:rsidR="00EF3BFE" w:rsidRPr="004C08D4">
        <w:rPr>
          <w:szCs w:val="22"/>
        </w:rPr>
        <w:t xml:space="preserve">We want to provide the highest quality care possible for young children.  </w:t>
      </w:r>
      <w:r w:rsidR="004C08D4" w:rsidRPr="004C08D4">
        <w:rPr>
          <w:rFonts w:eastAsia="Times New Roman" w:cstheme="minorHAnsi"/>
          <w:szCs w:val="22"/>
          <w:lang w:eastAsia="en-US" w:bidi="ar-SA"/>
        </w:rPr>
        <w:t>Our goal is to improve and grow our teachers each year.  To achieve that we participate in a State Rating System called Early Achievers.  We have coaches, teachers' ECE AA scholarships and resources available to us as part of this program.  As part of Early Achievers our teachers video tape their activities with students in their classrooms several times a year.  They submit the videos to the secure Coaching Companion web site (CECI) and the U of W evaluators view the videos and rate the videos, so teachers can receive improvement goals for their teaching.  A release form is required for each student attending annually.</w:t>
      </w:r>
      <w:r w:rsidR="004C08D4">
        <w:rPr>
          <w:rFonts w:eastAsia="Times New Roman" w:cstheme="minorHAnsi"/>
          <w:szCs w:val="22"/>
          <w:lang w:eastAsia="en-US" w:bidi="ar-SA"/>
        </w:rPr>
        <w:t xml:space="preserve">  </w:t>
      </w:r>
    </w:p>
    <w:p w14:paraId="1AD9C2B0" w14:textId="77777777" w:rsidR="0090342F" w:rsidRDefault="0090342F" w:rsidP="0090342F">
      <w:r>
        <w:t xml:space="preserve">Our campus is made </w:t>
      </w:r>
      <w:r w:rsidR="00E62F1C">
        <w:t xml:space="preserve">up </w:t>
      </w:r>
      <w:r>
        <w:t xml:space="preserve">of three buildings set in a wooded area.  The classrooms are set up in learning centers with a balance of quiet and active areas.  Each classroom has a manipulative, library, </w:t>
      </w:r>
      <w:r w:rsidR="003606ED">
        <w:t xml:space="preserve">science, </w:t>
      </w:r>
      <w:r>
        <w:t xml:space="preserve">art/sensory, home center, and block area set up to meet the group and individual needs of the children.  </w:t>
      </w:r>
    </w:p>
    <w:p w14:paraId="2F0E9E0C" w14:textId="37973192" w:rsidR="0090342F" w:rsidRDefault="0090342F" w:rsidP="0090342F">
      <w:r>
        <w:t xml:space="preserve">We are so pleased you chose The Shyne School for your child.  We are excited to share new experiences with them each day.  We feel honored that you have entrusted us with your child.  We believe that children should enjoy school, make friends, learn to problem solve, and leave with a love of learning, </w:t>
      </w:r>
      <w:r w:rsidR="001A079E">
        <w:t>confidence,</w:t>
      </w:r>
      <w:r>
        <w:t xml:space="preserve"> and a high self esteem. </w:t>
      </w:r>
    </w:p>
    <w:p w14:paraId="5ED21078" w14:textId="77777777" w:rsidR="00E21A74" w:rsidRDefault="00E21A74" w:rsidP="0090342F">
      <w:pPr>
        <w:pStyle w:val="Heading1underlined"/>
      </w:pPr>
      <w:r>
        <w:t>Curriculum Night</w:t>
      </w:r>
    </w:p>
    <w:p w14:paraId="3BCEAAD4" w14:textId="11CF65FA" w:rsidR="00E21A74" w:rsidRDefault="00E21A74" w:rsidP="00E21A74">
      <w:r>
        <w:t xml:space="preserve">Each fall the classroom teachers present their daily schedule, </w:t>
      </w:r>
      <w:r w:rsidR="00C31DB0">
        <w:t>curriculum,</w:t>
      </w:r>
      <w:r>
        <w:t xml:space="preserve"> and class goals to parents.  They can answer questions about how the children will learn and grow in the coming year and share how they will document that learning for you.  </w:t>
      </w:r>
      <w:r w:rsidR="00612A1F">
        <w:t xml:space="preserve">It is also a great time for parents to meet other parents and explore the classroom. </w:t>
      </w:r>
      <w:r>
        <w:t>This is a parent only even</w:t>
      </w:r>
      <w:r w:rsidR="006252D8">
        <w:t xml:space="preserve">t, we hope one parent from each family </w:t>
      </w:r>
      <w:r w:rsidR="00ED2258">
        <w:t>can</w:t>
      </w:r>
      <w:r w:rsidR="006252D8">
        <w:t xml:space="preserve"> attend.</w:t>
      </w:r>
    </w:p>
    <w:p w14:paraId="592F6533" w14:textId="5FA6C023" w:rsidR="00AC1D4F" w:rsidRDefault="00AC1D4F" w:rsidP="00E21A74">
      <w:r w:rsidRPr="00AC1D4F">
        <w:rPr>
          <w:rFonts w:ascii="Roboto" w:hAnsi="Roboto"/>
          <w:b/>
          <w:bCs/>
        </w:rPr>
        <w:lastRenderedPageBreak/>
        <w:t>The Creative Curriculum</w:t>
      </w:r>
      <w:r w:rsidRPr="00AC1D4F">
        <w:t xml:space="preserve"> is a widely recognized, research-based early childhood education framework designed </w:t>
      </w:r>
      <w:r w:rsidR="00984100">
        <w:t>Diane Trister Dodge, NAEYC past president,</w:t>
      </w:r>
      <w:r w:rsidRPr="00AC1D4F">
        <w:t xml:space="preserve"> that focuses on </w:t>
      </w:r>
      <w:r w:rsidRPr="001C6436">
        <w:rPr>
          <w:rFonts w:ascii="Roboto" w:hAnsi="Roboto"/>
          <w:sz w:val="20"/>
          <w:szCs w:val="18"/>
        </w:rPr>
        <w:t>whole-child development through project-based exploration and purposeful play</w:t>
      </w:r>
      <w:r w:rsidRPr="001C6436">
        <w:rPr>
          <w:sz w:val="20"/>
          <w:szCs w:val="18"/>
        </w:rPr>
        <w:t>.</w:t>
      </w:r>
      <w:r w:rsidRPr="00AC1D4F">
        <w:t xml:space="preserve"> Grounded in foundational child development theories, it shifts the focus from rigid rote learning to active, hands-on discovery to foster creative, confident, and independent thinkers.</w:t>
      </w:r>
    </w:p>
    <w:p w14:paraId="55ADD1B8" w14:textId="77777777" w:rsidR="00501CE5" w:rsidRPr="00707497" w:rsidRDefault="00501CE5" w:rsidP="00501CE5">
      <w:pPr>
        <w:spacing w:after="0" w:line="240" w:lineRule="auto"/>
        <w:rPr>
          <w:rFonts w:ascii="Roboto" w:eastAsia="Times New Roman" w:hAnsi="Roboto" w:cs="Times New Roman"/>
          <w:b/>
          <w:bCs/>
          <w:szCs w:val="22"/>
          <w:lang w:eastAsia="en-US" w:bidi="ar-SA"/>
        </w:rPr>
      </w:pPr>
      <w:r w:rsidRPr="00707497">
        <w:rPr>
          <w:rFonts w:ascii="Segoe UI Emoji" w:eastAsia="Times New Roman" w:hAnsi="Segoe UI Emoji" w:cs="Segoe UI Emoji"/>
          <w:b/>
          <w:bCs/>
          <w:szCs w:val="22"/>
          <w:lang w:eastAsia="en-US" w:bidi="ar-SA"/>
        </w:rPr>
        <w:t>🌟</w:t>
      </w:r>
      <w:r w:rsidRPr="00707497">
        <w:rPr>
          <w:rFonts w:ascii="Roboto" w:eastAsia="Times New Roman" w:hAnsi="Roboto" w:cs="Times New Roman"/>
          <w:b/>
          <w:bCs/>
          <w:szCs w:val="22"/>
          <w:lang w:eastAsia="en-US" w:bidi="ar-SA"/>
        </w:rPr>
        <w:t xml:space="preserve"> 5 Fundamental Principles</w:t>
      </w:r>
    </w:p>
    <w:p w14:paraId="08536E71" w14:textId="77777777" w:rsidR="00501CE5" w:rsidRPr="00707497" w:rsidRDefault="00501CE5" w:rsidP="00501CE5">
      <w:pPr>
        <w:spacing w:after="0" w:line="240" w:lineRule="auto"/>
        <w:rPr>
          <w:rFonts w:ascii="Roboto" w:eastAsia="Times New Roman" w:hAnsi="Roboto" w:cs="Times New Roman"/>
          <w:sz w:val="18"/>
          <w:szCs w:val="18"/>
          <w:lang w:eastAsia="en-US" w:bidi="ar-SA"/>
        </w:rPr>
      </w:pPr>
      <w:r w:rsidRPr="00707497">
        <w:rPr>
          <w:rFonts w:ascii="Roboto" w:eastAsia="Times New Roman" w:hAnsi="Roboto" w:cs="Times New Roman"/>
          <w:sz w:val="18"/>
          <w:szCs w:val="18"/>
          <w:lang w:eastAsia="en-US" w:bidi="ar-SA"/>
        </w:rPr>
        <w:t>The entire model is guided by five core tenets that shape daily instruction:</w:t>
      </w:r>
    </w:p>
    <w:p w14:paraId="197C4A6E" w14:textId="7C7D48CB" w:rsidR="00707497" w:rsidRPr="00707497" w:rsidRDefault="00ED2258" w:rsidP="00707497">
      <w:pPr>
        <w:spacing w:after="0" w:line="240" w:lineRule="auto"/>
        <w:rPr>
          <w:rFonts w:ascii="Times New Roman" w:eastAsia="Times New Roman" w:hAnsi="Times New Roman" w:cs="Times New Roman"/>
          <w:sz w:val="20"/>
          <w:lang w:eastAsia="en-US" w:bidi="ar-SA"/>
        </w:rPr>
      </w:pPr>
      <w:r w:rsidRPr="00ED2258">
        <w:rPr>
          <w:rFonts w:ascii="Times New Roman" w:eastAsia="Times New Roman" w:hAnsi="Symbol" w:cs="Times New Roman"/>
          <w:b/>
          <w:bCs/>
          <w:sz w:val="20"/>
          <w:lang w:eastAsia="en-US" w:bidi="ar-SA"/>
        </w:rPr>
        <w:t></w:t>
      </w:r>
      <w:r w:rsidRPr="00ED2258">
        <w:rPr>
          <w:rFonts w:ascii="Times New Roman" w:eastAsia="Times New Roman" w:hAnsi="Times New Roman" w:cs="Times New Roman"/>
          <w:b/>
          <w:bCs/>
          <w:sz w:val="20"/>
          <w:lang w:eastAsia="en-US" w:bidi="ar-SA"/>
        </w:rPr>
        <w:t xml:space="preserve"> </w:t>
      </w:r>
      <w:r w:rsidR="00F62BDC">
        <w:rPr>
          <w:rFonts w:ascii="Times New Roman" w:eastAsia="Times New Roman" w:hAnsi="Times New Roman" w:cs="Times New Roman"/>
          <w:b/>
          <w:bCs/>
          <w:sz w:val="20"/>
          <w:lang w:eastAsia="en-US" w:bidi="ar-SA"/>
        </w:rPr>
        <w:t xml:space="preserve">  </w:t>
      </w:r>
      <w:r w:rsidRPr="00ED2258">
        <w:rPr>
          <w:rFonts w:ascii="Times New Roman" w:eastAsia="Times New Roman" w:hAnsi="Times New Roman" w:cs="Times New Roman"/>
          <w:b/>
          <w:bCs/>
          <w:sz w:val="20"/>
          <w:lang w:eastAsia="en-US" w:bidi="ar-SA"/>
        </w:rPr>
        <w:t>Positive</w:t>
      </w:r>
      <w:r w:rsidR="00707497" w:rsidRPr="00707497">
        <w:rPr>
          <w:rFonts w:ascii="Roboto" w:eastAsia="Times New Roman" w:hAnsi="Roboto" w:cs="Times New Roman"/>
          <w:b/>
          <w:bCs/>
          <w:sz w:val="20"/>
          <w:lang w:eastAsia="en-US" w:bidi="ar-SA"/>
        </w:rPr>
        <w:t xml:space="preserve"> relationships</w:t>
      </w:r>
      <w:r w:rsidR="00707497" w:rsidRPr="00707497">
        <w:rPr>
          <w:rFonts w:ascii="Roboto" w:eastAsia="Times New Roman" w:hAnsi="Roboto" w:cs="Times New Roman"/>
          <w:sz w:val="20"/>
          <w:lang w:eastAsia="en-US" w:bidi="ar-SA"/>
        </w:rPr>
        <w:t xml:space="preserve"> with adults form the basis of learning.</w:t>
      </w:r>
    </w:p>
    <w:p w14:paraId="7AD6DF88" w14:textId="6D5E8CD4" w:rsidR="00574B92" w:rsidRPr="007A311C" w:rsidRDefault="00000000">
      <w:pPr>
        <w:spacing w:after="0"/>
      </w:pPr>
      <w:r w:rsidRPr="00707497">
        <w:rPr>
          <w:rFonts w:ascii="Times New Roman" w:eastAsia="Times New Roman" w:hAnsi="Symbol" w:cs="Times New Roman"/>
          <w:sz w:val="20"/>
          <w:lang w:eastAsia="en-US" w:bidi="ar-SA"/>
        </w:rPr>
        <w:t></w:t>
      </w:r>
      <w:r w:rsidRPr="00F62BDC">
        <w:rPr>
          <w:rFonts w:ascii="Times New Roman" w:hAnsi="Times New Roman" w:cs="Times New Roman"/>
          <w:sz w:val="20"/>
          <w:lang w:bidi="ar-SA"/>
        </w:rPr>
        <w:t xml:space="preserve">  </w:t>
      </w:r>
      <w:r w:rsidR="00F62BDC">
        <w:rPr>
          <w:rFonts w:ascii="Times New Roman" w:hAnsi="Times New Roman" w:cs="Times New Roman"/>
          <w:sz w:val="20"/>
          <w:lang w:bidi="ar-SA"/>
        </w:rPr>
        <w:t xml:space="preserve"> </w:t>
      </w:r>
      <w:r w:rsidRPr="00F62BDC">
        <w:rPr>
          <w:rFonts w:ascii="Roboto" w:hAnsi="Roboto"/>
          <w:b/>
          <w:sz w:val="20"/>
          <w:lang w:bidi="ar-SA"/>
        </w:rPr>
        <w:t xml:space="preserve">Social-emotional </w:t>
      </w:r>
      <w:r w:rsidR="00F62BDC">
        <w:rPr>
          <w:rFonts w:ascii="Roboto" w:hAnsi="Roboto"/>
          <w:b/>
          <w:bCs/>
          <w:sz w:val="20"/>
        </w:rPr>
        <w:t>skills</w:t>
      </w:r>
      <w:r w:rsidR="00F62BDC">
        <w:rPr>
          <w:rFonts w:ascii="Roboto" w:hAnsi="Roboto"/>
          <w:sz w:val="20"/>
        </w:rPr>
        <w:t xml:space="preserve"> are essential</w:t>
      </w:r>
      <w:r w:rsidRPr="00F62BDC">
        <w:rPr>
          <w:rFonts w:ascii="Roboto" w:hAnsi="Roboto"/>
          <w:sz w:val="20"/>
          <w:lang w:bidi="ar-SA"/>
        </w:rPr>
        <w:t xml:space="preserve"> for </w:t>
      </w:r>
      <w:r w:rsidRPr="00F62BDC">
        <w:rPr>
          <w:rFonts w:ascii="Roboto" w:hAnsi="Roboto"/>
          <w:sz w:val="20"/>
          <w:lang w:bidi="ar-SA"/>
        </w:rPr>
        <w:t>success</w:t>
      </w:r>
      <w:r w:rsidR="00F62BDC">
        <w:rPr>
          <w:rFonts w:ascii="Roboto" w:hAnsi="Roboto"/>
          <w:sz w:val="20"/>
        </w:rPr>
        <w:t xml:space="preserve"> in school</w:t>
      </w:r>
      <w:r w:rsidRPr="00F62BDC">
        <w:rPr>
          <w:rFonts w:ascii="Roboto" w:hAnsi="Roboto"/>
          <w:sz w:val="20"/>
          <w:lang w:bidi="ar-SA"/>
        </w:rPr>
        <w:t>.</w:t>
      </w:r>
    </w:p>
    <w:p w14:paraId="486D7EE1" w14:textId="5F4D8F3C" w:rsidR="00707497" w:rsidRPr="00707497" w:rsidRDefault="00707497" w:rsidP="00707497">
      <w:pPr>
        <w:spacing w:after="0" w:line="240" w:lineRule="auto"/>
        <w:rPr>
          <w:rFonts w:ascii="Times New Roman" w:eastAsia="Times New Roman" w:hAnsi="Times New Roman" w:cs="Times New Roman"/>
          <w:sz w:val="20"/>
          <w:lang w:eastAsia="en-US" w:bidi="ar-SA"/>
        </w:rPr>
      </w:pPr>
      <w:r w:rsidRPr="00707497">
        <w:rPr>
          <w:rFonts w:ascii="Times New Roman" w:eastAsia="Times New Roman" w:hAnsi="Symbol" w:cs="Times New Roman"/>
          <w:sz w:val="20"/>
          <w:lang w:eastAsia="en-US" w:bidi="ar-SA"/>
        </w:rPr>
        <w:t></w:t>
      </w:r>
      <w:r w:rsidRPr="00707497">
        <w:rPr>
          <w:rFonts w:ascii="Times New Roman" w:eastAsia="Times New Roman" w:hAnsi="Times New Roman" w:cs="Times New Roman"/>
          <w:sz w:val="20"/>
          <w:lang w:eastAsia="en-US" w:bidi="ar-SA"/>
        </w:rPr>
        <w:t xml:space="preserve">  </w:t>
      </w:r>
      <w:r w:rsidR="00F62BDC">
        <w:rPr>
          <w:rFonts w:ascii="Times New Roman" w:eastAsia="Times New Roman" w:hAnsi="Times New Roman" w:cs="Times New Roman"/>
          <w:sz w:val="20"/>
          <w:lang w:eastAsia="en-US" w:bidi="ar-SA"/>
        </w:rPr>
        <w:t xml:space="preserve"> </w:t>
      </w:r>
      <w:r w:rsidRPr="00707497">
        <w:rPr>
          <w:rFonts w:ascii="Roboto" w:eastAsia="Times New Roman" w:hAnsi="Roboto" w:cs="Times New Roman"/>
          <w:b/>
          <w:bCs/>
          <w:sz w:val="20"/>
          <w:lang w:eastAsia="en-US" w:bidi="ar-SA"/>
        </w:rPr>
        <w:t>Constructive, purposeful play</w:t>
      </w:r>
      <w:r w:rsidRPr="00707497">
        <w:rPr>
          <w:rFonts w:ascii="Roboto" w:eastAsia="Times New Roman" w:hAnsi="Roboto" w:cs="Times New Roman"/>
          <w:sz w:val="20"/>
          <w:lang w:eastAsia="en-US" w:bidi="ar-SA"/>
        </w:rPr>
        <w:t xml:space="preserve"> drives essential skill acquisition.</w:t>
      </w:r>
    </w:p>
    <w:p w14:paraId="2BA96597" w14:textId="3D7CD221" w:rsidR="00707497" w:rsidRPr="00707497" w:rsidRDefault="00707497" w:rsidP="00707497">
      <w:pPr>
        <w:spacing w:after="0" w:line="240" w:lineRule="auto"/>
        <w:rPr>
          <w:rFonts w:ascii="Times New Roman" w:eastAsia="Times New Roman" w:hAnsi="Times New Roman" w:cs="Times New Roman"/>
          <w:sz w:val="20"/>
          <w:lang w:eastAsia="en-US" w:bidi="ar-SA"/>
        </w:rPr>
      </w:pPr>
      <w:r w:rsidRPr="00707497">
        <w:rPr>
          <w:rFonts w:ascii="Times New Roman" w:eastAsia="Times New Roman" w:hAnsi="Symbol" w:cs="Times New Roman"/>
          <w:sz w:val="20"/>
          <w:lang w:eastAsia="en-US" w:bidi="ar-SA"/>
        </w:rPr>
        <w:t></w:t>
      </w:r>
      <w:r w:rsidRPr="00707497">
        <w:rPr>
          <w:rFonts w:ascii="Times New Roman" w:eastAsia="Times New Roman" w:hAnsi="Times New Roman" w:cs="Times New Roman"/>
          <w:sz w:val="20"/>
          <w:lang w:eastAsia="en-US" w:bidi="ar-SA"/>
        </w:rPr>
        <w:t xml:space="preserve"> </w:t>
      </w:r>
      <w:r w:rsidR="00F62BDC">
        <w:rPr>
          <w:rFonts w:ascii="Times New Roman" w:eastAsia="Times New Roman" w:hAnsi="Times New Roman" w:cs="Times New Roman"/>
          <w:sz w:val="20"/>
          <w:lang w:eastAsia="en-US" w:bidi="ar-SA"/>
        </w:rPr>
        <w:t xml:space="preserve"> </w:t>
      </w:r>
      <w:r w:rsidRPr="00707497">
        <w:rPr>
          <w:rFonts w:ascii="Times New Roman" w:eastAsia="Times New Roman" w:hAnsi="Times New Roman" w:cs="Times New Roman"/>
          <w:sz w:val="20"/>
          <w:lang w:eastAsia="en-US" w:bidi="ar-SA"/>
        </w:rPr>
        <w:t xml:space="preserve"> </w:t>
      </w:r>
      <w:r w:rsidRPr="00707497">
        <w:rPr>
          <w:rFonts w:ascii="Roboto" w:eastAsia="Times New Roman" w:hAnsi="Roboto" w:cs="Times New Roman"/>
          <w:b/>
          <w:bCs/>
          <w:sz w:val="20"/>
          <w:lang w:eastAsia="en-US" w:bidi="ar-SA"/>
        </w:rPr>
        <w:t>Physical environments</w:t>
      </w:r>
      <w:r w:rsidRPr="00707497">
        <w:rPr>
          <w:rFonts w:ascii="Roboto" w:eastAsia="Times New Roman" w:hAnsi="Roboto" w:cs="Times New Roman"/>
          <w:sz w:val="20"/>
          <w:lang w:eastAsia="en-US" w:bidi="ar-SA"/>
        </w:rPr>
        <w:t xml:space="preserve"> directly alter interaction quality.</w:t>
      </w:r>
    </w:p>
    <w:p w14:paraId="79214A04" w14:textId="789613F3" w:rsidR="00501CE5" w:rsidRPr="00707497" w:rsidRDefault="00707497" w:rsidP="00707497">
      <w:pPr>
        <w:rPr>
          <w:sz w:val="18"/>
          <w:szCs w:val="16"/>
        </w:rPr>
      </w:pPr>
      <w:r w:rsidRPr="00707497">
        <w:rPr>
          <w:rFonts w:ascii="Times New Roman" w:eastAsia="Times New Roman" w:hAnsi="Symbol" w:cs="Times New Roman"/>
          <w:sz w:val="20"/>
          <w:lang w:eastAsia="en-US" w:bidi="ar-SA"/>
        </w:rPr>
        <w:t></w:t>
      </w:r>
      <w:r w:rsidRPr="00707497">
        <w:rPr>
          <w:rFonts w:ascii="Times New Roman" w:eastAsia="Times New Roman" w:hAnsi="Times New Roman" w:cs="Times New Roman"/>
          <w:sz w:val="20"/>
          <w:lang w:eastAsia="en-US" w:bidi="ar-SA"/>
        </w:rPr>
        <w:t xml:space="preserve">  </w:t>
      </w:r>
      <w:r w:rsidR="00F62BDC">
        <w:rPr>
          <w:rFonts w:ascii="Times New Roman" w:eastAsia="Times New Roman" w:hAnsi="Times New Roman" w:cs="Times New Roman"/>
          <w:sz w:val="20"/>
          <w:lang w:eastAsia="en-US" w:bidi="ar-SA"/>
        </w:rPr>
        <w:t xml:space="preserve"> </w:t>
      </w:r>
      <w:r w:rsidRPr="00707497">
        <w:rPr>
          <w:rFonts w:ascii="Roboto" w:eastAsia="Times New Roman" w:hAnsi="Roboto" w:cs="Times New Roman"/>
          <w:b/>
          <w:bCs/>
          <w:sz w:val="20"/>
          <w:lang w:eastAsia="en-US" w:bidi="ar-SA"/>
        </w:rPr>
        <w:t>Teacher-family partnerships</w:t>
      </w:r>
      <w:r w:rsidRPr="00707497">
        <w:rPr>
          <w:rFonts w:ascii="Roboto" w:eastAsia="Times New Roman" w:hAnsi="Roboto" w:cs="Times New Roman"/>
          <w:sz w:val="20"/>
          <w:lang w:eastAsia="en-US" w:bidi="ar-SA"/>
        </w:rPr>
        <w:t xml:space="preserve"> optimize child development.</w:t>
      </w:r>
    </w:p>
    <w:p w14:paraId="027C5BB0" w14:textId="77777777" w:rsidR="0090342F" w:rsidRDefault="0090342F" w:rsidP="0090342F">
      <w:pPr>
        <w:pStyle w:val="Heading1underlined"/>
      </w:pPr>
      <w:r>
        <w:t xml:space="preserve">The Shyne School Mission Statement </w:t>
      </w:r>
    </w:p>
    <w:p w14:paraId="77D62C27" w14:textId="5B39CDD9" w:rsidR="0090342F" w:rsidRDefault="00E21A74" w:rsidP="0090342F">
      <w:r>
        <w:rPr>
          <w:noProof/>
          <w:lang w:eastAsia="en-US" w:bidi="ar-SA"/>
        </w:rPr>
        <w:drawing>
          <wp:anchor distT="0" distB="0" distL="114300" distR="114300" simplePos="0" relativeHeight="251665408" behindDoc="0" locked="0" layoutInCell="1" allowOverlap="1" wp14:anchorId="0AA578BD" wp14:editId="0915A7E1">
            <wp:simplePos x="0" y="0"/>
            <wp:positionH relativeFrom="margin">
              <wp:posOffset>5295900</wp:posOffset>
            </wp:positionH>
            <wp:positionV relativeFrom="margin">
              <wp:posOffset>5534025</wp:posOffset>
            </wp:positionV>
            <wp:extent cx="1256030" cy="1085850"/>
            <wp:effectExtent l="19050" t="0" r="1270" b="0"/>
            <wp:wrapSquare wrapText="bothSides"/>
            <wp:docPr id="1" name="Picture 0" descr="2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69.jpg"/>
                    <pic:cNvPicPr/>
                  </pic:nvPicPr>
                  <pic:blipFill>
                    <a:blip r:embed="rId12" cstate="print"/>
                    <a:stretch>
                      <a:fillRect/>
                    </a:stretch>
                  </pic:blipFill>
                  <pic:spPr>
                    <a:xfrm>
                      <a:off x="0" y="0"/>
                      <a:ext cx="1256030" cy="1085850"/>
                    </a:xfrm>
                    <a:prstGeom prst="rect">
                      <a:avLst/>
                    </a:prstGeom>
                  </pic:spPr>
                </pic:pic>
              </a:graphicData>
            </a:graphic>
          </wp:anchor>
        </w:drawing>
      </w:r>
      <w:r w:rsidR="0090342F">
        <w:t xml:space="preserve">The mission of The Shyne School is to provide a place for teachers, </w:t>
      </w:r>
      <w:r w:rsidR="00C31DB0">
        <w:t>children,</w:t>
      </w:r>
      <w:r w:rsidR="0090342F">
        <w:t xml:space="preserve"> and their families to come together and build a sense of community were everyone belongs.  Children are supported while learning and growing in all areas of development.  Social, emotional, cognitive, </w:t>
      </w:r>
      <w:r w:rsidR="00C31DB0">
        <w:t>creative,</w:t>
      </w:r>
      <w:r w:rsidR="0090342F">
        <w:t xml:space="preserve"> and physical developments are </w:t>
      </w:r>
      <w:r w:rsidR="00C31DB0">
        <w:t>all</w:t>
      </w:r>
      <w:r w:rsidR="0090342F">
        <w:t xml:space="preserve"> equal importance. We strive to provide opportunities and guidance for children to develop critical thinking skills about others, their </w:t>
      </w:r>
      <w:r w:rsidR="00C31DB0">
        <w:t>environment,</w:t>
      </w:r>
      <w:r w:rsidR="0090342F">
        <w:t xml:space="preserve"> and the world around them. To support families by offering flexible, </w:t>
      </w:r>
      <w:r w:rsidR="00C31DB0">
        <w:t>safe,</w:t>
      </w:r>
      <w:r w:rsidR="0090342F">
        <w:t xml:space="preserve"> and affordable learning programs that exceeds their expectations and state requirements. </w:t>
      </w:r>
    </w:p>
    <w:p w14:paraId="7DD2CA45" w14:textId="069AF838" w:rsidR="0090342F" w:rsidRDefault="0090342F" w:rsidP="0090342F">
      <w:pPr>
        <w:pStyle w:val="Heading1underlined"/>
      </w:pPr>
      <w:r>
        <w:t xml:space="preserve">Philosophy </w:t>
      </w:r>
    </w:p>
    <w:p w14:paraId="1AA6B167" w14:textId="0F23AF70" w:rsidR="0090342F" w:rsidRDefault="0090342F" w:rsidP="0090342F">
      <w:r>
        <w:t>We provide an early learning</w:t>
      </w:r>
      <w:r w:rsidR="00612A1F">
        <w:t xml:space="preserve"> environment for children 2 to 6</w:t>
      </w:r>
      <w:r>
        <w:t xml:space="preserve"> years of age.  </w:t>
      </w:r>
      <w:r w:rsidRPr="00E7474B">
        <w:rPr>
          <w:b/>
          <w:i/>
        </w:rPr>
        <w:t>Our goal is to provide a warm and caring home like atmosphere, were all children</w:t>
      </w:r>
      <w:r>
        <w:t xml:space="preserve">, no matter their race, creed, color, national origin, marital status, gender, sexual orientation, class, age, religion, disability or economic level, </w:t>
      </w:r>
      <w:r w:rsidRPr="00E7474B">
        <w:rPr>
          <w:b/>
          <w:i/>
        </w:rPr>
        <w:t xml:space="preserve">feel welcome and appreciated.  </w:t>
      </w:r>
      <w:r>
        <w:t xml:space="preserve">We </w:t>
      </w:r>
      <w:r w:rsidR="00F62BDC">
        <w:t xml:space="preserve">will </w:t>
      </w:r>
      <w:r>
        <w:t xml:space="preserve">comply with state and federal regulations regarding discrimination.  We will comply with the requirements of the Americans with Disabilities Act.  </w:t>
      </w:r>
    </w:p>
    <w:p w14:paraId="07F08B79" w14:textId="6C860914" w:rsidR="0090342F" w:rsidRDefault="00686955" w:rsidP="0090342F">
      <w:r w:rsidRPr="00E17B85">
        <w:rPr>
          <w:b/>
          <w:sz w:val="24"/>
        </w:rPr>
        <w:t>Religious M</w:t>
      </w:r>
      <w:r w:rsidR="0090342F" w:rsidRPr="00E17B85">
        <w:rPr>
          <w:b/>
          <w:sz w:val="24"/>
        </w:rPr>
        <w:t>atters</w:t>
      </w:r>
      <w:r w:rsidR="0090342F" w:rsidRPr="00E17B85">
        <w:rPr>
          <w:sz w:val="24"/>
        </w:rPr>
        <w:t xml:space="preserve"> </w:t>
      </w:r>
      <w:r w:rsidR="0090342F">
        <w:t xml:space="preserve">are handled in an unbiased and historical manner.  On religious holidays, parents are invited to come </w:t>
      </w:r>
      <w:r w:rsidR="00C31DB0">
        <w:t>into</w:t>
      </w:r>
      <w:r w:rsidR="0090342F">
        <w:t xml:space="preserve"> the class and share their special family traditions and customs, as part of our cultural learning curriculum.</w:t>
      </w:r>
      <w:r w:rsidR="003606ED">
        <w:t xml:space="preserve"> Our goal is to be culturally relevant. </w:t>
      </w:r>
      <w:r w:rsidR="0090342F">
        <w:t xml:space="preserve">  </w:t>
      </w:r>
      <w:r>
        <w:t>We want families to feel welcome.  We do not teach religion.  We have many families</w:t>
      </w:r>
      <w:r w:rsidR="009628DE">
        <w:t xml:space="preserve"> that share religious and non-religious holidays with us by sharing their culture, traditions, foods, activities, </w:t>
      </w:r>
      <w:r w:rsidR="00C31DB0">
        <w:t>music,</w:t>
      </w:r>
      <w:r w:rsidR="009628DE">
        <w:t xml:space="preserve"> and customs.</w:t>
      </w:r>
    </w:p>
    <w:p w14:paraId="32234646" w14:textId="632321D1" w:rsidR="008379A7" w:rsidRDefault="008379A7" w:rsidP="0090342F">
      <w:r>
        <w:t xml:space="preserve">We use immersion for a child who is a </w:t>
      </w:r>
      <w:r w:rsidR="00686955" w:rsidRPr="00E17B85">
        <w:rPr>
          <w:b/>
        </w:rPr>
        <w:t>D</w:t>
      </w:r>
      <w:r w:rsidRPr="00E17B85">
        <w:rPr>
          <w:b/>
        </w:rPr>
        <w:t xml:space="preserve">ual </w:t>
      </w:r>
      <w:r w:rsidR="00686955" w:rsidRPr="00E17B85">
        <w:rPr>
          <w:b/>
        </w:rPr>
        <w:t>Language L</w:t>
      </w:r>
      <w:r w:rsidRPr="00E17B85">
        <w:rPr>
          <w:b/>
        </w:rPr>
        <w:t>earner</w:t>
      </w:r>
      <w:r>
        <w:t xml:space="preserve">.  They are surrounded by teachers and children speaking English.  We learn a few words in the child's home language so we can comfort and guide them during the day.  When parents of dual language learners help their child </w:t>
      </w:r>
      <w:r w:rsidR="00C31DB0">
        <w:t>transition,</w:t>
      </w:r>
      <w:r>
        <w:t xml:space="preserve"> we ask</w:t>
      </w:r>
      <w:r w:rsidR="00612A1F">
        <w:t xml:space="preserve"> </w:t>
      </w:r>
      <w:r w:rsidR="00612A1F">
        <w:lastRenderedPageBreak/>
        <w:t>them to give the child the word</w:t>
      </w:r>
      <w:r>
        <w:t>s in their home language and English</w:t>
      </w:r>
      <w:r w:rsidR="00612A1F">
        <w:t>. W</w:t>
      </w:r>
      <w:r>
        <w:t xml:space="preserve">e write the words down </w:t>
      </w:r>
      <w:r w:rsidR="00612A1F">
        <w:t xml:space="preserve">so we can learn them and </w:t>
      </w:r>
      <w:r>
        <w:t>help them understand what we need them to do.</w:t>
      </w:r>
      <w:r w:rsidR="009630C1">
        <w:t xml:space="preserve">  It is important the children learn the same skills in their home language as well as </w:t>
      </w:r>
      <w:r w:rsidR="004F6C38">
        <w:t>English</w:t>
      </w:r>
      <w:r w:rsidR="009630C1">
        <w:t>.</w:t>
      </w:r>
    </w:p>
    <w:p w14:paraId="0E4BB071" w14:textId="6C1380BB" w:rsidR="0090342F" w:rsidRDefault="0090342F" w:rsidP="0090342F">
      <w:r>
        <w:t>Using our observations of the children and our knowledge of child development, we provide age and developmentally appropriate activities</w:t>
      </w:r>
      <w:r w:rsidR="004F6C38">
        <w:t xml:space="preserve"> </w:t>
      </w:r>
      <w:r w:rsidR="004F6C38" w:rsidRPr="004F6C38">
        <w:rPr>
          <w:i/>
        </w:rPr>
        <w:t>(Intentional Teaching)</w:t>
      </w:r>
      <w:r>
        <w:t xml:space="preserve"> that encompass all aspect</w:t>
      </w:r>
      <w:r w:rsidR="003606ED">
        <w:t>s</w:t>
      </w:r>
      <w:r>
        <w:t xml:space="preserve"> of early childhood education.  We extend and enrich the children’s play so the children work on projects that can last for a day or months</w:t>
      </w:r>
      <w:r w:rsidR="004F6C38">
        <w:t xml:space="preserve"> </w:t>
      </w:r>
      <w:r w:rsidR="009630C1" w:rsidRPr="004F6C38">
        <w:rPr>
          <w:i/>
        </w:rPr>
        <w:t>(project approach)</w:t>
      </w:r>
      <w:r w:rsidRPr="004F6C38">
        <w:rPr>
          <w:i/>
        </w:rPr>
        <w:t>.</w:t>
      </w:r>
      <w:r>
        <w:t xml:space="preserve"> The projects of study and activities can change during the week depending on the children’s interest and lead they take.    We plan a balance of child directed and teacher directed activities and are committed to giving children the social/emotional (</w:t>
      </w:r>
      <w:r w:rsidRPr="009630C1">
        <w:rPr>
          <w:i/>
        </w:rPr>
        <w:t>self-esteem, independence, self help skills, separation…</w:t>
      </w:r>
      <w:r>
        <w:t>), cognitive (</w:t>
      </w:r>
      <w:r w:rsidRPr="009630C1">
        <w:rPr>
          <w:i/>
        </w:rPr>
        <w:t>art, language development,</w:t>
      </w:r>
      <w:r w:rsidR="00C253D4">
        <w:rPr>
          <w:i/>
        </w:rPr>
        <w:t xml:space="preserve"> pre-reading, pre</w:t>
      </w:r>
      <w:r w:rsidR="008425B9">
        <w:rPr>
          <w:i/>
        </w:rPr>
        <w:t>-</w:t>
      </w:r>
      <w:r w:rsidRPr="009630C1">
        <w:rPr>
          <w:i/>
        </w:rPr>
        <w:t xml:space="preserve"> math, cooking, science…)</w:t>
      </w:r>
      <w:r>
        <w:t xml:space="preserve"> and physical </w:t>
      </w:r>
      <w:r w:rsidRPr="009630C1">
        <w:rPr>
          <w:i/>
        </w:rPr>
        <w:t>(building, large and small motor...)</w:t>
      </w:r>
      <w:r>
        <w:t xml:space="preserve"> </w:t>
      </w:r>
      <w:r w:rsidR="006F5078">
        <w:t xml:space="preserve">and creative </w:t>
      </w:r>
      <w:r>
        <w:t>skills</w:t>
      </w:r>
      <w:r w:rsidR="009630C1">
        <w:t xml:space="preserve"> </w:t>
      </w:r>
      <w:r w:rsidR="009630C1" w:rsidRPr="009630C1">
        <w:rPr>
          <w:i/>
        </w:rPr>
        <w:t>(art, creation, self expression…)</w:t>
      </w:r>
      <w:r>
        <w:t xml:space="preserve"> they need.  Teachers use a variety of learning approaches to meet each child’s individual needs to develop the whole child.  </w:t>
      </w:r>
    </w:p>
    <w:p w14:paraId="08BC9DB2" w14:textId="47EF44DF" w:rsidR="0090342F" w:rsidRDefault="0090342F" w:rsidP="0090342F">
      <w:r>
        <w:t xml:space="preserve">We strive to continually learn about new research concerning all aspects of child development so we can implement new ways to teach children.  Children already know so much!  This kind of curriculum encourages teachers to focus on the child’s development and to build on the child’s existing strengths.  The child is the main character in the story of </w:t>
      </w:r>
      <w:r w:rsidR="00C31DB0">
        <w:t>learning,</w:t>
      </w:r>
      <w:r>
        <w:t xml:space="preserve"> and we are actively engaging and initially making decisions about what we will do next in our classrooms.  </w:t>
      </w:r>
      <w:r w:rsidR="006F5078">
        <w:t>We are also very aware</w:t>
      </w:r>
      <w:r w:rsidR="00EE744A">
        <w:t xml:space="preserve"> of the WA State </w:t>
      </w:r>
      <w:r w:rsidR="00366EC6">
        <w:t>Dev</w:t>
      </w:r>
      <w:r w:rsidR="00C15909">
        <w:t>elopmental Learning Goals</w:t>
      </w:r>
      <w:r w:rsidR="00EE744A">
        <w:t xml:space="preserve"> for Early Learners and are sure to include those learning goals and objectives in our planning.</w:t>
      </w:r>
      <w:r>
        <w:t xml:space="preserve"> </w:t>
      </w:r>
    </w:p>
    <w:p w14:paraId="46FA6372" w14:textId="4C17F33A" w:rsidR="0090342F" w:rsidRDefault="0090342F" w:rsidP="0090342F">
      <w:r>
        <w:t xml:space="preserve">Our </w:t>
      </w:r>
      <w:r w:rsidR="008425B9">
        <w:t>focus</w:t>
      </w:r>
      <w:r>
        <w:t xml:space="preserve"> is not </w:t>
      </w:r>
      <w:r w:rsidR="00C31DB0">
        <w:t>academic but</w:t>
      </w:r>
      <w:r>
        <w:t xml:space="preserve"> helping the children to use all areas of cognitive learning to extend their study of a subject.  It is not our goal to teach skills that are to be mastered in kindergarten but to continually introduce them to new concepts and ways to think and do.  We see amazing growth in all areas each year.  </w:t>
      </w:r>
    </w:p>
    <w:p w14:paraId="0EC5E595" w14:textId="77777777" w:rsidR="0090342F" w:rsidRDefault="0090342F" w:rsidP="0090342F">
      <w:pPr>
        <w:pStyle w:val="Heading1underlined"/>
      </w:pPr>
      <w:r>
        <w:t xml:space="preserve">General Center Information </w:t>
      </w:r>
    </w:p>
    <w:p w14:paraId="59053E73" w14:textId="0E9BDBFE" w:rsidR="0090342F" w:rsidRDefault="0090342F" w:rsidP="0090342F">
      <w:r>
        <w:t xml:space="preserve">The Shyne School opens at 7:00 AM and closes at </w:t>
      </w:r>
      <w:r w:rsidR="00B40BCD">
        <w:t>5</w:t>
      </w:r>
      <w:r>
        <w:t>:</w:t>
      </w:r>
      <w:r w:rsidR="00B40BCD">
        <w:t>3</w:t>
      </w:r>
      <w:r>
        <w:t xml:space="preserve">0 PM.  Children enroll for schedules between 2.5 and 10 hours a day.  Children can stay later then their scheduled time for an additional overtime rate until </w:t>
      </w:r>
      <w:r w:rsidR="000B564C">
        <w:t>5</w:t>
      </w:r>
      <w:r>
        <w:t>:</w:t>
      </w:r>
      <w:r w:rsidR="000B564C">
        <w:t>3</w:t>
      </w:r>
      <w:r>
        <w:t xml:space="preserve">0 PM. </w:t>
      </w:r>
      <w:r w:rsidR="00F62BDC">
        <w:t>We ask parents to arrive to pick up by 5:25. Parents</w:t>
      </w:r>
      <w:r>
        <w:t xml:space="preserve"> are charged </w:t>
      </w:r>
      <w:r w:rsidR="009630C1">
        <w:t xml:space="preserve">late </w:t>
      </w:r>
      <w:r w:rsidR="00E10947">
        <w:t>fees</w:t>
      </w:r>
      <w:r w:rsidR="009630C1">
        <w:t xml:space="preserve"> </w:t>
      </w:r>
      <w:r>
        <w:t xml:space="preserve">per minute rates after </w:t>
      </w:r>
      <w:r w:rsidR="000B564C">
        <w:t>5</w:t>
      </w:r>
      <w:r>
        <w:t>:</w:t>
      </w:r>
      <w:r w:rsidR="000B564C">
        <w:t>3</w:t>
      </w:r>
      <w:r>
        <w:t xml:space="preserve">0 PM.  </w:t>
      </w:r>
    </w:p>
    <w:p w14:paraId="393999E5" w14:textId="289E8BD0" w:rsidR="0090342F" w:rsidRDefault="0090342F" w:rsidP="0090342F">
      <w:r>
        <w:t>In the lobby parents will find the monthly and yearly school calendar, communication</w:t>
      </w:r>
      <w:r w:rsidR="00EE744A">
        <w:t xml:space="preserve"> notebook/</w:t>
      </w:r>
      <w:r>
        <w:t>calendar, payment box, time clock</w:t>
      </w:r>
      <w:r w:rsidR="00BB44CC">
        <w:t xml:space="preserve"> kiosk</w:t>
      </w:r>
      <w:r>
        <w:t xml:space="preserve">, </w:t>
      </w:r>
      <w:r w:rsidR="009630C1">
        <w:t xml:space="preserve">information about community </w:t>
      </w:r>
      <w:r w:rsidR="00C31DB0">
        <w:t xml:space="preserve">events, </w:t>
      </w:r>
      <w:r>
        <w:t xml:space="preserve">and copies of school information.    </w:t>
      </w:r>
    </w:p>
    <w:p w14:paraId="40F49F65" w14:textId="4CFAC6B5" w:rsidR="003C62C2" w:rsidRDefault="003C62C2" w:rsidP="0090342F">
      <w:r>
        <w:t>We use our Facebook page</w:t>
      </w:r>
      <w:r w:rsidR="00E10947">
        <w:t xml:space="preserve"> as a platform to post parenting information.</w:t>
      </w:r>
      <w:r w:rsidR="00F9485B">
        <w:t xml:space="preserve"> </w:t>
      </w:r>
      <w:hyperlink r:id="rId13" w:history="1">
        <w:r w:rsidR="000B1FBB" w:rsidRPr="005A7166">
          <w:rPr>
            <w:rStyle w:val="Hyperlink"/>
          </w:rPr>
          <w:t>https://www.facebook.com/TheShyneSchool/</w:t>
        </w:r>
      </w:hyperlink>
    </w:p>
    <w:p w14:paraId="4FF24558" w14:textId="7FC25F94" w:rsidR="000B1FBB" w:rsidRDefault="00290CC9" w:rsidP="0090342F">
      <w:hyperlink r:id="rId14" w:history="1">
        <w:r w:rsidRPr="005A7166">
          <w:rPr>
            <w:rStyle w:val="Hyperlink"/>
          </w:rPr>
          <w:t>https://www.facebook.com/groups/185107413928053</w:t>
        </w:r>
      </w:hyperlink>
    </w:p>
    <w:p w14:paraId="71D1B10B" w14:textId="4D6E9DEB" w:rsidR="0090342F" w:rsidRDefault="0090342F" w:rsidP="0090342F">
      <w:r>
        <w:t xml:space="preserve">We have a communication </w:t>
      </w:r>
      <w:r w:rsidR="00EE744A">
        <w:t>notebook/</w:t>
      </w:r>
      <w:r>
        <w:t xml:space="preserve">calendar for your messages to all the teachers that work with your child about non-confidential information such as “Christopher </w:t>
      </w:r>
      <w:r w:rsidR="009630C1">
        <w:t>on vacation</w:t>
      </w:r>
      <w:r w:rsidR="00EE744A">
        <w:t>"</w:t>
      </w:r>
      <w:r>
        <w:t>, being a calendar you can write</w:t>
      </w:r>
      <w:r w:rsidR="005B1F73">
        <w:t xml:space="preserve"> it on the day it will </w:t>
      </w:r>
      <w:r w:rsidR="00997FB2">
        <w:t>happen.</w:t>
      </w:r>
      <w:r>
        <w:t xml:space="preserve">    </w:t>
      </w:r>
    </w:p>
    <w:p w14:paraId="1481DE72" w14:textId="7573079D" w:rsidR="0090342F" w:rsidRDefault="0090342F" w:rsidP="0090342F">
      <w:r>
        <w:t xml:space="preserve">If your child is sick and will not be </w:t>
      </w:r>
      <w:r w:rsidR="00C31DB0">
        <w:t>attending,</w:t>
      </w:r>
      <w:r>
        <w:t xml:space="preserve"> </w:t>
      </w:r>
      <w:r w:rsidRPr="00290CC9">
        <w:rPr>
          <w:b/>
          <w:bCs/>
          <w:u w:val="single"/>
        </w:rPr>
        <w:t xml:space="preserve">please call the school </w:t>
      </w:r>
      <w:r w:rsidR="005B1F73" w:rsidRPr="00290CC9">
        <w:rPr>
          <w:b/>
          <w:bCs/>
          <w:u w:val="single"/>
        </w:rPr>
        <w:t>by 10:00 am</w:t>
      </w:r>
      <w:r w:rsidR="005B1F73">
        <w:t xml:space="preserve"> </w:t>
      </w:r>
      <w:r w:rsidR="00290CC9">
        <w:t xml:space="preserve">425-882-1981 </w:t>
      </w:r>
      <w:r>
        <w:t>and let us know that they will be out and the symptoms.  We check voice mail as soon as possible.  We are required to track</w:t>
      </w:r>
      <w:r w:rsidR="00EE744A">
        <w:t xml:space="preserve"> illness for the Department of H</w:t>
      </w:r>
      <w:r>
        <w:t xml:space="preserve">ealth.  </w:t>
      </w:r>
    </w:p>
    <w:p w14:paraId="553F812C" w14:textId="6DD1DE88" w:rsidR="009B5CBF" w:rsidRDefault="009B5CBF" w:rsidP="0090342F">
      <w:r>
        <w:t xml:space="preserve">If your child will be later than 10:00 AM, out for the day, or ill </w:t>
      </w:r>
      <w:r w:rsidRPr="00D805C8">
        <w:rPr>
          <w:b/>
          <w:bCs/>
          <w:u w:val="single"/>
        </w:rPr>
        <w:t>please let us know by</w:t>
      </w:r>
      <w:r>
        <w:t xml:space="preserve"> </w:t>
      </w:r>
      <w:r w:rsidRPr="00E210B5">
        <w:rPr>
          <w:b/>
          <w:sz w:val="24"/>
          <w:szCs w:val="22"/>
          <w:u w:val="single"/>
        </w:rPr>
        <w:t>calling the school</w:t>
      </w:r>
      <w:r w:rsidRPr="00E210B5">
        <w:rPr>
          <w:sz w:val="24"/>
          <w:szCs w:val="22"/>
        </w:rPr>
        <w:t xml:space="preserve"> </w:t>
      </w:r>
      <w:r w:rsidR="00D805C8">
        <w:rPr>
          <w:sz w:val="24"/>
          <w:szCs w:val="22"/>
        </w:rPr>
        <w:t xml:space="preserve">425-882-1981 </w:t>
      </w:r>
      <w:r>
        <w:t>by 10:00 AM.  Please let us know the reason and symptoms if they are ill.</w:t>
      </w:r>
      <w:r w:rsidR="005B1F73">
        <w:t xml:space="preserve">  </w:t>
      </w:r>
      <w:r w:rsidR="00E210B5">
        <w:t xml:space="preserve">We are very busy with students in the morning so the ProCare app messages and </w:t>
      </w:r>
      <w:r w:rsidR="005B1F73">
        <w:t>E-mail may not be checked until 11:30 or later due to tours and work in the classrooms.</w:t>
      </w:r>
      <w:r w:rsidR="007B2EA3">
        <w:t xml:space="preserve">  </w:t>
      </w:r>
      <w:r w:rsidR="00C47E9C" w:rsidRPr="00C47E9C">
        <w:rPr>
          <w:b/>
          <w:bCs/>
        </w:rPr>
        <w:t>We ask all students to arrive by 9:30 AM</w:t>
      </w:r>
      <w:r w:rsidR="00C47E9C">
        <w:rPr>
          <w:b/>
          <w:bCs/>
        </w:rPr>
        <w:t>.</w:t>
      </w:r>
    </w:p>
    <w:p w14:paraId="004B52F3" w14:textId="4A390F15" w:rsidR="0090342F" w:rsidRDefault="0090342F" w:rsidP="0090342F">
      <w:r w:rsidRPr="00E210B5">
        <w:rPr>
          <w:b/>
          <w:sz w:val="24"/>
          <w:szCs w:val="22"/>
        </w:rPr>
        <w:t xml:space="preserve">Please call the school with </w:t>
      </w:r>
      <w:r w:rsidR="007B2EA3" w:rsidRPr="00E210B5">
        <w:rPr>
          <w:b/>
          <w:sz w:val="24"/>
          <w:szCs w:val="22"/>
        </w:rPr>
        <w:t>time-sensitive</w:t>
      </w:r>
      <w:r w:rsidRPr="00E210B5">
        <w:rPr>
          <w:b/>
          <w:sz w:val="24"/>
          <w:szCs w:val="22"/>
        </w:rPr>
        <w:t xml:space="preserve"> information.</w:t>
      </w:r>
      <w:r w:rsidR="009B5CBF">
        <w:t xml:space="preserve">  If the director is in</w:t>
      </w:r>
      <w:r>
        <w:t xml:space="preserve"> the office e-mail </w:t>
      </w:r>
      <w:r w:rsidR="009B5CBF">
        <w:t xml:space="preserve">is checked </w:t>
      </w:r>
      <w:r>
        <w:t>often</w:t>
      </w:r>
      <w:r w:rsidR="009B5CBF">
        <w:t xml:space="preserve">, but </w:t>
      </w:r>
      <w:r w:rsidR="005B1F73">
        <w:t xml:space="preserve">we </w:t>
      </w:r>
      <w:r w:rsidR="00C31DB0">
        <w:t>cannot</w:t>
      </w:r>
      <w:r w:rsidR="009B5CBF">
        <w:t xml:space="preserve"> check e-mail while</w:t>
      </w:r>
      <w:r>
        <w:t xml:space="preserve"> giving tours, helping in a </w:t>
      </w:r>
      <w:r w:rsidR="00B349A1">
        <w:t>classroom,</w:t>
      </w:r>
      <w:r>
        <w:t xml:space="preserve"> or</w:t>
      </w:r>
      <w:r w:rsidR="009B5CBF">
        <w:t xml:space="preserve"> running errands for the school.  Director</w:t>
      </w:r>
      <w:r>
        <w:t xml:space="preserve"> check</w:t>
      </w:r>
      <w:r w:rsidR="009B5CBF">
        <w:t>s</w:t>
      </w:r>
      <w:r>
        <w:t xml:space="preserve"> e-mail </w:t>
      </w:r>
      <w:r w:rsidR="005B1F73">
        <w:t>throughout the</w:t>
      </w:r>
      <w:r>
        <w:t xml:space="preserve"> day.  </w:t>
      </w:r>
      <w:r w:rsidR="009B5CBF">
        <w:t>Staff monitor the phone and messages when the Director is away.</w:t>
      </w:r>
    </w:p>
    <w:p w14:paraId="64B9DF36" w14:textId="432615FC" w:rsidR="0090342F" w:rsidRDefault="0090342F" w:rsidP="0090342F">
      <w:r>
        <w:t xml:space="preserve">Please e-mail or leave confidential messages in the </w:t>
      </w:r>
      <w:r w:rsidR="00C31DB0">
        <w:t>teacher’s</w:t>
      </w:r>
      <w:r>
        <w:t xml:space="preserve"> pocket in the classroom. Please check the bulletin board often, so you </w:t>
      </w:r>
      <w:r w:rsidR="00C31DB0">
        <w:t>do not</w:t>
      </w:r>
      <w:r>
        <w:t xml:space="preserve"> miss any important information. You will also find ca</w:t>
      </w:r>
      <w:r w:rsidR="00EE744A">
        <w:t>lendar updates on our website and The Shyne School Facebook page.</w:t>
      </w:r>
      <w:r w:rsidR="008C26EA">
        <w:t xml:space="preserve">  Important information from the Newsletters and coming important dates will be e-mail with the new menu every two weeks and posted to The Shyne School Facebook page.</w:t>
      </w:r>
    </w:p>
    <w:p w14:paraId="32290336" w14:textId="720D1B36" w:rsidR="009436AF" w:rsidRDefault="009436AF" w:rsidP="0090342F">
      <w:r>
        <w:t xml:space="preserve">The Director is always available to schedule and </w:t>
      </w:r>
      <w:r w:rsidR="004D4785">
        <w:t>in-person, zoom or phone conversation, director@shyneschool.com</w:t>
      </w:r>
    </w:p>
    <w:p w14:paraId="49B4F788" w14:textId="023B2921" w:rsidR="004F6C38" w:rsidRDefault="004F6C38" w:rsidP="004F6C38">
      <w:r>
        <w:t xml:space="preserve">You can now find us on </w:t>
      </w:r>
      <w:proofErr w:type="spellStart"/>
      <w:r>
        <w:t>LinkedIN</w:t>
      </w:r>
      <w:proofErr w:type="spellEnd"/>
      <w:r w:rsidR="003F3E84">
        <w:t xml:space="preserve">.  We hope you have a positive experience at The Shyne School and share your reviews on google, yelp, Facebook and </w:t>
      </w:r>
      <w:proofErr w:type="spellStart"/>
      <w:r w:rsidR="003F3E84">
        <w:t>LinkedIN</w:t>
      </w:r>
      <w:proofErr w:type="spellEnd"/>
      <w:r w:rsidR="003F3E84">
        <w:t>.</w:t>
      </w:r>
    </w:p>
    <w:p w14:paraId="3E88E743" w14:textId="36A5C471" w:rsidR="00EE66FC" w:rsidRDefault="0090342F" w:rsidP="0090342F">
      <w:r>
        <w:t>Upon touring the center</w:t>
      </w:r>
      <w:r w:rsidR="009922FD">
        <w:t>,</w:t>
      </w:r>
      <w:r>
        <w:t xml:space="preserve"> parents receive a current tuition sheet and brochure. </w:t>
      </w:r>
      <w:r w:rsidR="00EE744A">
        <w:t xml:space="preserve">Our Parent </w:t>
      </w:r>
      <w:r w:rsidR="000A2F60">
        <w:t>Handbook</w:t>
      </w:r>
      <w:r w:rsidR="00EE744A">
        <w:t>, Health Policies and Disaster Plan, current M</w:t>
      </w:r>
      <w:r>
        <w:t xml:space="preserve">enu, </w:t>
      </w:r>
      <w:r w:rsidR="00EE744A">
        <w:t xml:space="preserve">Lesson Plans, </w:t>
      </w:r>
      <w:r w:rsidR="009922FD">
        <w:t>P</w:t>
      </w:r>
      <w:r>
        <w:t>re-</w:t>
      </w:r>
      <w:r w:rsidR="009922FD">
        <w:t>R</w:t>
      </w:r>
      <w:r>
        <w:t xml:space="preserve">egistration form, full </w:t>
      </w:r>
      <w:r w:rsidR="009922FD">
        <w:t>R</w:t>
      </w:r>
      <w:r>
        <w:t xml:space="preserve">egistration </w:t>
      </w:r>
      <w:r w:rsidR="009922FD">
        <w:t>P</w:t>
      </w:r>
      <w:r>
        <w:t xml:space="preserve">acket, </w:t>
      </w:r>
      <w:r w:rsidRPr="003440B2">
        <w:rPr>
          <w:i/>
        </w:rPr>
        <w:t>(Registration Form, Health Form (2 pgs</w:t>
      </w:r>
      <w:r w:rsidR="00EE744A" w:rsidRPr="003440B2">
        <w:rPr>
          <w:i/>
        </w:rPr>
        <w:t>)</w:t>
      </w:r>
      <w:r w:rsidRPr="003440B2">
        <w:rPr>
          <w:i/>
        </w:rPr>
        <w:t>, Overall Consent Form, Tuition Agreement, and Immunizatio</w:t>
      </w:r>
      <w:r w:rsidR="00EE66FC" w:rsidRPr="003440B2">
        <w:rPr>
          <w:i/>
        </w:rPr>
        <w:t>n)</w:t>
      </w:r>
      <w:r w:rsidR="008C26EA">
        <w:t xml:space="preserve"> are available on our web site and </w:t>
      </w:r>
      <w:r w:rsidR="008C26EA" w:rsidRPr="006E178B">
        <w:rPr>
          <w:b/>
          <w:bCs/>
        </w:rPr>
        <w:t xml:space="preserve">printed copies </w:t>
      </w:r>
      <w:r w:rsidR="000A2F60">
        <w:rPr>
          <w:b/>
          <w:bCs/>
        </w:rPr>
        <w:t xml:space="preserve">are available </w:t>
      </w:r>
      <w:r w:rsidR="008C26EA" w:rsidRPr="006E178B">
        <w:rPr>
          <w:b/>
          <w:bCs/>
        </w:rPr>
        <w:t>upon request</w:t>
      </w:r>
      <w:r w:rsidR="00EE66FC">
        <w:t xml:space="preserve">. Parents are required to update all information as it </w:t>
      </w:r>
      <w:r w:rsidR="00C31DB0">
        <w:t>changes,</w:t>
      </w:r>
      <w:r w:rsidR="00EE66FC">
        <w:t xml:space="preserve"> and we do a formal update in February when parents re-enroll for the following year or terminate service. All information is kept confidential.  Parents sign an overall consent form to allow us to share or not to share information with other parents in a center directory.</w:t>
      </w:r>
      <w:r w:rsidR="003440B2">
        <w:t xml:space="preserve">  No parent contact information will be</w:t>
      </w:r>
      <w:r w:rsidR="004F6C38">
        <w:t xml:space="preserve"> share</w:t>
      </w:r>
      <w:r w:rsidR="003440B2">
        <w:t>d</w:t>
      </w:r>
      <w:r w:rsidR="004F6C38">
        <w:t xml:space="preserve"> outside of the directory.</w:t>
      </w:r>
    </w:p>
    <w:p w14:paraId="251CBA6D" w14:textId="39AB76E8" w:rsidR="00CF45D2" w:rsidRDefault="00907CAC" w:rsidP="0090342F">
      <w:r>
        <w:lastRenderedPageBreak/>
        <w:t xml:space="preserve">Files are kept confidential. </w:t>
      </w:r>
      <w:r w:rsidR="00CF45D2">
        <w:t>Child Files are only accessed by Legal</w:t>
      </w:r>
      <w:r>
        <w:t xml:space="preserve"> Guardian's, Teacher, Director, O</w:t>
      </w:r>
      <w:r w:rsidR="00CF45D2">
        <w:t>wner of The Shyne School</w:t>
      </w:r>
      <w:r w:rsidR="008C26EA">
        <w:t>,</w:t>
      </w:r>
      <w:r>
        <w:t xml:space="preserve"> The Department of Early Learning</w:t>
      </w:r>
      <w:r w:rsidR="008C26EA">
        <w:t xml:space="preserve"> and Early Achievers data collectors with </w:t>
      </w:r>
      <w:r w:rsidR="00C31DB0">
        <w:t>parents’</w:t>
      </w:r>
      <w:r w:rsidR="008C26EA">
        <w:t xml:space="preserve"> permission</w:t>
      </w:r>
      <w:r w:rsidR="00CF45D2">
        <w:t>.  In extreme cases the Police and CPS.</w:t>
      </w:r>
    </w:p>
    <w:p w14:paraId="5A28AD34" w14:textId="0C85E85C" w:rsidR="00EE66FC" w:rsidRDefault="009D22FB" w:rsidP="0090342F">
      <w:r>
        <w:t>Enrollment, termination</w:t>
      </w:r>
      <w:r w:rsidR="00EE66FC">
        <w:t xml:space="preserve"> of service</w:t>
      </w:r>
      <w:r>
        <w:t>,</w:t>
      </w:r>
      <w:r w:rsidR="00EE66FC">
        <w:t xml:space="preserve"> vacation </w:t>
      </w:r>
      <w:r w:rsidR="00C31DB0">
        <w:t>credits, enrollment</w:t>
      </w:r>
      <w:r>
        <w:t xml:space="preserve"> fee's, schedule change, and payment plan </w:t>
      </w:r>
      <w:r w:rsidR="00A678B1">
        <w:t>are</w:t>
      </w:r>
      <w:r>
        <w:t xml:space="preserve"> all listed on the tuition agreement form, part of our registration packet posted to the web site and available in printed form by request.</w:t>
      </w:r>
    </w:p>
    <w:p w14:paraId="58E0AB2A" w14:textId="77777777" w:rsidR="00401E75" w:rsidRPr="00513666" w:rsidRDefault="00401E75" w:rsidP="00401E75">
      <w:pPr>
        <w:pStyle w:val="Heading1"/>
        <w:jc w:val="center"/>
        <w:rPr>
          <w:u w:val="single"/>
        </w:rPr>
      </w:pPr>
      <w:r w:rsidRPr="00513666">
        <w:rPr>
          <w:u w:val="single"/>
        </w:rPr>
        <w:t xml:space="preserve">The Shyne School Parent Code of </w:t>
      </w:r>
      <w:r>
        <w:rPr>
          <w:u w:val="single"/>
        </w:rPr>
        <w:t>C</w:t>
      </w:r>
      <w:r w:rsidRPr="00513666">
        <w:rPr>
          <w:u w:val="single"/>
        </w:rPr>
        <w:t>onduct</w:t>
      </w:r>
    </w:p>
    <w:p w14:paraId="3E135688" w14:textId="4089F7A8" w:rsidR="00401E75" w:rsidRDefault="00401E75" w:rsidP="00401E75">
      <w:r>
        <w:t>The Shyne School believes in the</w:t>
      </w:r>
      <w:r w:rsidRPr="00E65102">
        <w:t xml:space="preserve"> importance and value of a mutually supportive relationship between the school</w:t>
      </w:r>
      <w:r w:rsidR="0041570B">
        <w:t>/teachers</w:t>
      </w:r>
      <w:r w:rsidRPr="00E65102">
        <w:t xml:space="preserve"> and parents.  The care</w:t>
      </w:r>
      <w:r>
        <w:t xml:space="preserve"> and </w:t>
      </w:r>
      <w:r w:rsidRPr="00E65102">
        <w:t>education of a child is best served when the school and parents share a commitment to collaboration, open lines of communication, and</w:t>
      </w:r>
      <w:r>
        <w:t xml:space="preserve"> </w:t>
      </w:r>
      <w:r w:rsidRPr="00E65102">
        <w:t>mutual respect.</w:t>
      </w:r>
      <w:r w:rsidRPr="00CA28BF">
        <w:t xml:space="preserve">   Parents shal</w:t>
      </w:r>
      <w:r>
        <w:t>l</w:t>
      </w:r>
      <w:r w:rsidRPr="00CA28BF">
        <w:t xml:space="preserve"> always model positive and responsible behavior and communicate in an ethical manner.  In doing so, they not only show their children how to </w:t>
      </w:r>
      <w:r>
        <w:t>a</w:t>
      </w:r>
      <w:r w:rsidRPr="00CA28BF">
        <w:t>ppropriately</w:t>
      </w:r>
      <w:r w:rsidR="00BE66A8">
        <w:t xml:space="preserve"> </w:t>
      </w:r>
      <w:r w:rsidRPr="00CA28BF">
        <w:t xml:space="preserve">express and address issues and concerns, </w:t>
      </w:r>
      <w:r w:rsidR="00F065A6">
        <w:t>b</w:t>
      </w:r>
      <w:r w:rsidR="00F065A6" w:rsidRPr="00CA28BF">
        <w:t xml:space="preserve">ut </w:t>
      </w:r>
      <w:r w:rsidR="00C51491">
        <w:t>t</w:t>
      </w:r>
      <w:r w:rsidR="00F065A6" w:rsidRPr="00CA28BF">
        <w:t>hey</w:t>
      </w:r>
      <w:r w:rsidRPr="00CA28BF">
        <w:t> ensure that there is no disruption to the educational process. </w:t>
      </w:r>
    </w:p>
    <w:p w14:paraId="06EB64F2" w14:textId="77777777" w:rsidR="00401E75" w:rsidRDefault="00401E75" w:rsidP="00401E75">
      <w:r w:rsidRPr="00E65102">
        <w:t xml:space="preserve">It is a further expectation that parents will address any concerns in a positive and supportive manner, avoiding public actions or criticism detrimental </w:t>
      </w:r>
      <w:r>
        <w:t xml:space="preserve">to </w:t>
      </w:r>
      <w:r w:rsidRPr="00E65102">
        <w:t>The</w:t>
      </w:r>
      <w:r>
        <w:t xml:space="preserve"> Shyne School</w:t>
      </w:r>
      <w:r w:rsidRPr="00E65102">
        <w:t xml:space="preserve"> or its employees.</w:t>
      </w:r>
    </w:p>
    <w:p w14:paraId="0F8C3A9C" w14:textId="77777777" w:rsidR="00401E75" w:rsidRDefault="00401E75" w:rsidP="00401E75">
      <w:r w:rsidRPr="00BC168C">
        <w:t>Addendum</w:t>
      </w:r>
      <w:r>
        <w:t>:</w:t>
      </w:r>
      <w:r w:rsidRPr="00BC168C">
        <w:t xml:space="preserve"> </w:t>
      </w:r>
    </w:p>
    <w:p w14:paraId="11B129F9" w14:textId="77777777" w:rsidR="00401E75" w:rsidRDefault="00401E75" w:rsidP="00401E75">
      <w:r w:rsidRPr="00BC168C">
        <w:t xml:space="preserve">The specifics referred to in this addendum to the Parent Code of Conduct, are representative of, but not limited to, conduct expectations for parents: </w:t>
      </w:r>
    </w:p>
    <w:p w14:paraId="54A3EAE1" w14:textId="77777777" w:rsidR="00401E75" w:rsidRDefault="00401E75" w:rsidP="00401E75">
      <w:pPr>
        <w:pStyle w:val="ListParagraph"/>
        <w:numPr>
          <w:ilvl w:val="0"/>
          <w:numId w:val="15"/>
        </w:numPr>
      </w:pPr>
      <w:r w:rsidRPr="00BC168C">
        <w:t xml:space="preserve"> Recognize that the education of each child is the joint responsibility of the parent, student, and </w:t>
      </w:r>
      <w:r>
        <w:t>teacher</w:t>
      </w:r>
      <w:r w:rsidRPr="00BC168C">
        <w:t xml:space="preserve"> </w:t>
      </w:r>
    </w:p>
    <w:p w14:paraId="2F76A723" w14:textId="77777777" w:rsidR="00401E75" w:rsidRDefault="00401E75" w:rsidP="00401E75">
      <w:pPr>
        <w:pStyle w:val="ListParagraph"/>
        <w:numPr>
          <w:ilvl w:val="0"/>
          <w:numId w:val="15"/>
        </w:numPr>
      </w:pPr>
      <w:r>
        <w:t>B</w:t>
      </w:r>
      <w:r w:rsidRPr="00BC168C">
        <w:t>oth parents and the school</w:t>
      </w:r>
      <w:r>
        <w:t xml:space="preserve">, </w:t>
      </w:r>
      <w:r w:rsidRPr="00BC168C">
        <w:t xml:space="preserve">work </w:t>
      </w:r>
      <w:r>
        <w:t xml:space="preserve">in </w:t>
      </w:r>
      <w:r w:rsidRPr="00BC168C">
        <w:t>cooperative interest of the child</w:t>
      </w:r>
      <w:r>
        <w:t>, and</w:t>
      </w:r>
      <w:r w:rsidRPr="00BC168C">
        <w:t xml:space="preserve"> in the best </w:t>
      </w:r>
      <w:r>
        <w:t xml:space="preserve">interest of the </w:t>
      </w:r>
      <w:r w:rsidRPr="00BC168C">
        <w:t xml:space="preserve">staff, in a professional and respectful manner </w:t>
      </w:r>
    </w:p>
    <w:p w14:paraId="75F6A4AE" w14:textId="77777777" w:rsidR="00401E75" w:rsidRDefault="00401E75" w:rsidP="00401E75">
      <w:pPr>
        <w:pStyle w:val="ListParagraph"/>
        <w:numPr>
          <w:ilvl w:val="0"/>
          <w:numId w:val="15"/>
        </w:numPr>
      </w:pPr>
      <w:r w:rsidRPr="00BC168C">
        <w:t xml:space="preserve">Exhibit a good example for students in their conduct, language, and behavior while on campus or at school sponsored activities </w:t>
      </w:r>
    </w:p>
    <w:p w14:paraId="1218A58B" w14:textId="77777777" w:rsidR="00401E75" w:rsidRDefault="00401E75" w:rsidP="00401E75">
      <w:pPr>
        <w:pStyle w:val="ListParagraph"/>
        <w:numPr>
          <w:ilvl w:val="0"/>
          <w:numId w:val="15"/>
        </w:numPr>
      </w:pPr>
      <w:r w:rsidRPr="00BC168C">
        <w:t xml:space="preserve">Refrain from negative gossip or unsubstantiated criticism that disparages the reputation of the school or its employees, including on, </w:t>
      </w:r>
      <w:r>
        <w:t>F</w:t>
      </w:r>
      <w:r w:rsidRPr="00BC168C">
        <w:t xml:space="preserve">acebook, </w:t>
      </w:r>
      <w:r>
        <w:t>T</w:t>
      </w:r>
      <w:r w:rsidRPr="00BC168C">
        <w:t xml:space="preserve">witter, and other social media sites </w:t>
      </w:r>
    </w:p>
    <w:p w14:paraId="56938290" w14:textId="77777777" w:rsidR="00401E75" w:rsidRDefault="00401E75" w:rsidP="00401E75">
      <w:pPr>
        <w:pStyle w:val="ListParagraph"/>
        <w:numPr>
          <w:ilvl w:val="0"/>
          <w:numId w:val="15"/>
        </w:numPr>
      </w:pPr>
      <w:r w:rsidRPr="00BC168C">
        <w:t xml:space="preserve">Refrain from using social media to fuel discontent or criticism of individual school employees, other parents, students, or school programs or services </w:t>
      </w:r>
    </w:p>
    <w:p w14:paraId="7404A993" w14:textId="77777777" w:rsidR="00401E75" w:rsidRDefault="00401E75" w:rsidP="00401E75">
      <w:pPr>
        <w:pStyle w:val="ListParagraph"/>
        <w:numPr>
          <w:ilvl w:val="0"/>
          <w:numId w:val="15"/>
        </w:numPr>
      </w:pPr>
      <w:r w:rsidRPr="00BC168C">
        <w:t xml:space="preserve">Seek to clarify a child’s version of events with the </w:t>
      </w:r>
      <w:r>
        <w:t>teachers</w:t>
      </w:r>
      <w:r w:rsidRPr="00BC168C">
        <w:t xml:space="preserve"> view to avoid misunderstanding and to bring about a successful resolution to any dispute</w:t>
      </w:r>
      <w:r>
        <w:t>.</w:t>
      </w:r>
      <w:r w:rsidRPr="00BC168C">
        <w:t xml:space="preserve"> </w:t>
      </w:r>
    </w:p>
    <w:p w14:paraId="71EA4F61" w14:textId="77777777" w:rsidR="00401E75" w:rsidRDefault="00401E75" w:rsidP="00401E75">
      <w:pPr>
        <w:pStyle w:val="ListParagraph"/>
        <w:numPr>
          <w:ilvl w:val="0"/>
          <w:numId w:val="15"/>
        </w:numPr>
      </w:pPr>
      <w:r>
        <w:t>Seek to clarify understanding of curriculum goals and objectives and understand the school’s curriculum goals, philosophies and policies. Attend curriculum night and parent conferences.</w:t>
      </w:r>
    </w:p>
    <w:p w14:paraId="44F43A7E" w14:textId="77777777" w:rsidR="00401E75" w:rsidRDefault="00401E75" w:rsidP="00401E75">
      <w:pPr>
        <w:pStyle w:val="ListParagraph"/>
        <w:numPr>
          <w:ilvl w:val="0"/>
          <w:numId w:val="15"/>
        </w:numPr>
      </w:pPr>
      <w:r w:rsidRPr="00BC168C">
        <w:lastRenderedPageBreak/>
        <w:t xml:space="preserve">Contact the school directly when you have a question or need clarification of a school matter rather than depending upon the interpretation of </w:t>
      </w:r>
      <w:r>
        <w:t xml:space="preserve">other </w:t>
      </w:r>
      <w:r w:rsidRPr="00BC168C">
        <w:t xml:space="preserve">parents or other non-official school sources </w:t>
      </w:r>
    </w:p>
    <w:p w14:paraId="6874D028" w14:textId="23B05792" w:rsidR="00401E75" w:rsidRDefault="00401E75" w:rsidP="00401E75">
      <w:pPr>
        <w:pStyle w:val="ListParagraph"/>
        <w:numPr>
          <w:ilvl w:val="0"/>
          <w:numId w:val="15"/>
        </w:numPr>
      </w:pPr>
      <w:r w:rsidRPr="00BC168C">
        <w:t>Ensure that children attend school regularly and arrive and are picked up on time</w:t>
      </w:r>
      <w:r>
        <w:t>.  Communicate with the school when your child will be late or out by calling the school by 10:00 AM. If the child is ill let the school know their symptoms.</w:t>
      </w:r>
    </w:p>
    <w:p w14:paraId="64628D4F" w14:textId="77777777" w:rsidR="00401E75" w:rsidRDefault="00401E75" w:rsidP="00401E75">
      <w:pPr>
        <w:pStyle w:val="ListParagraph"/>
        <w:numPr>
          <w:ilvl w:val="0"/>
          <w:numId w:val="15"/>
        </w:numPr>
      </w:pPr>
      <w:r w:rsidRPr="00BC168C">
        <w:t>May not threaten or approach any student</w:t>
      </w:r>
      <w:r>
        <w:t>,</w:t>
      </w:r>
      <w:r w:rsidRPr="00BC168C">
        <w:t xml:space="preserve"> or </w:t>
      </w:r>
      <w:r>
        <w:t>teacher</w:t>
      </w:r>
      <w:r w:rsidRPr="00BC168C">
        <w:t xml:space="preserve"> in an abusive or intimidating manner</w:t>
      </w:r>
    </w:p>
    <w:p w14:paraId="33D3F66D" w14:textId="77777777" w:rsidR="00401E75" w:rsidRDefault="00401E75" w:rsidP="00401E75">
      <w:pPr>
        <w:pStyle w:val="ListParagraph"/>
        <w:numPr>
          <w:ilvl w:val="0"/>
          <w:numId w:val="15"/>
        </w:numPr>
      </w:pPr>
      <w:r w:rsidRPr="00BC168C">
        <w:t xml:space="preserve"> Refuse to comply with any reasonable request from a school employee in the performance of his/her duties </w:t>
      </w:r>
    </w:p>
    <w:p w14:paraId="65A18E8F" w14:textId="4E93043C" w:rsidR="00401E75" w:rsidRPr="007A07EC" w:rsidRDefault="00401E75" w:rsidP="00401E75">
      <w:pPr>
        <w:pStyle w:val="ListParagraph"/>
        <w:numPr>
          <w:ilvl w:val="0"/>
          <w:numId w:val="15"/>
        </w:numPr>
        <w:rPr>
          <w:b/>
          <w:bCs/>
        </w:rPr>
      </w:pPr>
      <w:r w:rsidRPr="007A07EC">
        <w:rPr>
          <w:b/>
          <w:bCs/>
        </w:rPr>
        <w:t xml:space="preserve">Anyone not respecting the above guidelines may be asked to leave </w:t>
      </w:r>
      <w:r w:rsidR="00997FB2" w:rsidRPr="007A07EC">
        <w:rPr>
          <w:b/>
          <w:bCs/>
        </w:rPr>
        <w:t>the school</w:t>
      </w:r>
      <w:r w:rsidRPr="007A07EC">
        <w:rPr>
          <w:b/>
          <w:bCs/>
        </w:rPr>
        <w:t xml:space="preserve"> premises </w:t>
      </w:r>
      <w:r w:rsidR="007A07EC" w:rsidRPr="007A07EC">
        <w:rPr>
          <w:b/>
          <w:bCs/>
        </w:rPr>
        <w:t>and, in some cases,</w:t>
      </w:r>
      <w:r w:rsidRPr="007A07EC">
        <w:rPr>
          <w:b/>
          <w:bCs/>
        </w:rPr>
        <w:t xml:space="preserve"> </w:t>
      </w:r>
      <w:r w:rsidR="007A07EC" w:rsidRPr="007A07EC">
        <w:rPr>
          <w:b/>
          <w:bCs/>
        </w:rPr>
        <w:t>may be</w:t>
      </w:r>
      <w:r w:rsidRPr="007A07EC">
        <w:rPr>
          <w:b/>
          <w:bCs/>
        </w:rPr>
        <w:t xml:space="preserve"> </w:t>
      </w:r>
      <w:r w:rsidR="007A07EC" w:rsidRPr="007A07EC">
        <w:rPr>
          <w:b/>
          <w:bCs/>
        </w:rPr>
        <w:t>prohibited from access</w:t>
      </w:r>
      <w:r w:rsidRPr="007A07EC">
        <w:rPr>
          <w:b/>
          <w:bCs/>
        </w:rPr>
        <w:t xml:space="preserve"> to </w:t>
      </w:r>
      <w:r w:rsidR="007A07EC" w:rsidRPr="007A07EC">
        <w:rPr>
          <w:b/>
          <w:bCs/>
        </w:rPr>
        <w:t>the school</w:t>
      </w:r>
      <w:r w:rsidRPr="007A07EC">
        <w:rPr>
          <w:b/>
          <w:bCs/>
        </w:rPr>
        <w:t xml:space="preserve"> or have care terminated.</w:t>
      </w:r>
      <w:r w:rsidR="00997FB2">
        <w:rPr>
          <w:b/>
          <w:bCs/>
        </w:rPr>
        <w:t xml:space="preserve">  Your registration is a contract to follow our policies and procedures.</w:t>
      </w:r>
    </w:p>
    <w:p w14:paraId="65899A46" w14:textId="77777777" w:rsidR="0090342F" w:rsidRDefault="0090342F" w:rsidP="0090342F">
      <w:pPr>
        <w:pStyle w:val="Heading1underlined"/>
      </w:pPr>
      <w:r>
        <w:t xml:space="preserve">Transitions </w:t>
      </w:r>
    </w:p>
    <w:p w14:paraId="6AF06F54" w14:textId="631C8363" w:rsidR="0090342F" w:rsidRDefault="0090342F" w:rsidP="0090342F">
      <w:r>
        <w:t>To transition to The Shyne School we like to have parents and children come for an hour</w:t>
      </w:r>
      <w:r w:rsidR="00EE744A">
        <w:t xml:space="preserve"> </w:t>
      </w:r>
      <w:r w:rsidR="00C31DB0">
        <w:t>visit</w:t>
      </w:r>
      <w:r>
        <w:t xml:space="preserve"> in the morning</w:t>
      </w:r>
      <w:r w:rsidR="009B5CBF">
        <w:t xml:space="preserve"> </w:t>
      </w:r>
      <w:r w:rsidR="00FC3E09">
        <w:t>10</w:t>
      </w:r>
      <w:r w:rsidR="009B5CBF">
        <w:t>:</w:t>
      </w:r>
      <w:r w:rsidR="00FC3E09">
        <w:t>0</w:t>
      </w:r>
      <w:r w:rsidR="009B5CBF">
        <w:t>0 to 11:</w:t>
      </w:r>
      <w:r w:rsidR="008C26EA">
        <w:t>00</w:t>
      </w:r>
      <w:r w:rsidR="009B5CBF">
        <w:t xml:space="preserve"> AM</w:t>
      </w:r>
      <w:r>
        <w:t xml:space="preserve">. </w:t>
      </w:r>
      <w:r w:rsidR="00EE744A">
        <w:t xml:space="preserve"> Some children will need one visit, while others may require several to feel comfortable. </w:t>
      </w:r>
      <w:r>
        <w:t>Please schedule your visit in advance with the director</w:t>
      </w:r>
      <w:r w:rsidR="00EE744A">
        <w:t>/teacher</w:t>
      </w:r>
      <w:r>
        <w:t xml:space="preserve">.  During all transition visits </w:t>
      </w:r>
      <w:r w:rsidR="008C26EA">
        <w:t xml:space="preserve">one </w:t>
      </w:r>
      <w:r>
        <w:t>parent</w:t>
      </w:r>
      <w:r w:rsidR="00EE744A">
        <w:t xml:space="preserve"> or a special adult</w:t>
      </w:r>
      <w:r>
        <w:t xml:space="preserve"> </w:t>
      </w:r>
      <w:r w:rsidR="00C31DB0">
        <w:t>will always need to stay at the school</w:t>
      </w:r>
      <w:r>
        <w:t xml:space="preserve">. </w:t>
      </w:r>
      <w:r w:rsidR="008C26EA">
        <w:t xml:space="preserve">Our students can be upset by </w:t>
      </w:r>
      <w:r w:rsidR="00C31DB0">
        <w:t>strangers,</w:t>
      </w:r>
      <w:r w:rsidR="008C26EA">
        <w:t xml:space="preserve"> so we ask just one parent comes for the transition visits, or one parent in the classroom at a time. </w:t>
      </w:r>
      <w:r>
        <w:t xml:space="preserve">You are responsible for your child until they start on their first day.  We recommend planning on being in the classroom with your </w:t>
      </w:r>
      <w:r w:rsidR="00D260E2">
        <w:t>child,</w:t>
      </w:r>
      <w:r>
        <w:t xml:space="preserve"> but you </w:t>
      </w:r>
      <w:r w:rsidR="003660A1">
        <w:t xml:space="preserve">can </w:t>
      </w:r>
      <w:r>
        <w:t>step out of the classroom</w:t>
      </w:r>
      <w:r w:rsidR="003660A1">
        <w:t xml:space="preserve"> for a short period to see how they will do when you leave</w:t>
      </w:r>
      <w:r>
        <w:t xml:space="preserve">.  You and the teacher will talk about how the transition is going and when and for how long to leave the classroom. </w:t>
      </w:r>
      <w:r w:rsidR="00464519">
        <w:t>Security items are encouraged, a stuffy, blanket, small item they are attached to.</w:t>
      </w:r>
    </w:p>
    <w:p w14:paraId="24EBEC0B" w14:textId="77777777" w:rsidR="0090342F" w:rsidRDefault="0090342F" w:rsidP="002450D6">
      <w:pPr>
        <w:pStyle w:val="Heading2"/>
      </w:pPr>
      <w:r>
        <w:t xml:space="preserve">While you are here: </w:t>
      </w:r>
    </w:p>
    <w:p w14:paraId="09CB25A9" w14:textId="77777777" w:rsidR="0090342F" w:rsidRDefault="0090342F" w:rsidP="0090342F">
      <w:pPr>
        <w:pStyle w:val="NoSpacing"/>
        <w:numPr>
          <w:ilvl w:val="0"/>
          <w:numId w:val="3"/>
        </w:numPr>
      </w:pPr>
      <w:r>
        <w:t xml:space="preserve">We ask parents to step out for 5 to 15 minutes once your child has been here for 20 or 30 minutes and are involved in an activity.   </w:t>
      </w:r>
    </w:p>
    <w:p w14:paraId="517078B2" w14:textId="5A29C4DE" w:rsidR="0090342F" w:rsidRDefault="0090342F" w:rsidP="0090342F">
      <w:pPr>
        <w:pStyle w:val="NoSpacing"/>
        <w:numPr>
          <w:ilvl w:val="0"/>
          <w:numId w:val="3"/>
        </w:numPr>
      </w:pPr>
      <w:r>
        <w:t xml:space="preserve">Make sure you say </w:t>
      </w:r>
      <w:r w:rsidR="00C31DB0">
        <w:t>goodbye</w:t>
      </w:r>
      <w:r>
        <w:t xml:space="preserve"> and that you will be right back.   </w:t>
      </w:r>
    </w:p>
    <w:p w14:paraId="62D31642" w14:textId="55382340" w:rsidR="0090342F" w:rsidRDefault="0090342F" w:rsidP="0090342F">
      <w:pPr>
        <w:pStyle w:val="NoSpacing"/>
        <w:numPr>
          <w:ilvl w:val="0"/>
          <w:numId w:val="3"/>
        </w:numPr>
      </w:pPr>
      <w:r>
        <w:t xml:space="preserve">Come back when you say.  If this is a hard separation for your </w:t>
      </w:r>
      <w:r w:rsidR="00C31DB0">
        <w:t>child,</w:t>
      </w:r>
      <w:r>
        <w:t xml:space="preserve"> you will need to come a few more times b</w:t>
      </w:r>
      <w:r w:rsidR="00EE744A">
        <w:t>efore the first day of school so they will feel comfortable when you leave.</w:t>
      </w:r>
    </w:p>
    <w:p w14:paraId="5709DAC3" w14:textId="77777777" w:rsidR="0090342F" w:rsidRDefault="0090342F" w:rsidP="0090342F">
      <w:pPr>
        <w:pStyle w:val="NoSpacing"/>
        <w:numPr>
          <w:ilvl w:val="0"/>
          <w:numId w:val="3"/>
        </w:numPr>
      </w:pPr>
      <w:r>
        <w:t xml:space="preserve">Talk with your child’s teacher about how the visit went and how many more visits to plan.   </w:t>
      </w:r>
    </w:p>
    <w:p w14:paraId="79AA25D0" w14:textId="2B660E03" w:rsidR="0090342F" w:rsidRDefault="0090342F" w:rsidP="0090342F">
      <w:pPr>
        <w:pStyle w:val="NoSpacing"/>
        <w:numPr>
          <w:ilvl w:val="0"/>
          <w:numId w:val="3"/>
        </w:numPr>
      </w:pPr>
      <w:r>
        <w:t>For children three and four we usually do a one hour visit once before they start</w:t>
      </w:r>
      <w:r w:rsidR="007C4AB4">
        <w:t>, younger children may need two or three visits.</w:t>
      </w:r>
      <w:r>
        <w:t xml:space="preserve">   </w:t>
      </w:r>
    </w:p>
    <w:p w14:paraId="0F79926E" w14:textId="77777777" w:rsidR="002450D6" w:rsidRDefault="002450D6" w:rsidP="002450D6">
      <w:pPr>
        <w:pStyle w:val="NoSpacing"/>
        <w:ind w:left="720"/>
      </w:pPr>
    </w:p>
    <w:p w14:paraId="45F32ECC" w14:textId="43C83018" w:rsidR="0090342F" w:rsidRDefault="0090342F" w:rsidP="0090342F">
      <w:r>
        <w:t xml:space="preserve">On transition visits parents </w:t>
      </w:r>
      <w:r w:rsidR="00C31DB0">
        <w:t>can</w:t>
      </w:r>
      <w:r>
        <w:t xml:space="preserve"> guide the children through the</w:t>
      </w:r>
      <w:r w:rsidR="007C4AB4">
        <w:t xml:space="preserve"> routine </w:t>
      </w:r>
      <w:r>
        <w:t xml:space="preserve">and help them key in on transitions.  The teacher may call the class by name or </w:t>
      </w:r>
      <w:r w:rsidR="008C26EA">
        <w:t>ring a bell</w:t>
      </w:r>
      <w:r w:rsidR="00F234A1">
        <w:t xml:space="preserve"> </w:t>
      </w:r>
      <w:r>
        <w:t xml:space="preserve">and expect the children to come inside when they hear that.  Parents are able to help their child by saying “did you hear the teacher say we are going inside when she </w:t>
      </w:r>
      <w:r w:rsidR="00CB0810">
        <w:t>rings the bell</w:t>
      </w:r>
      <w:r>
        <w:t xml:space="preserve">?  </w:t>
      </w:r>
      <w:r w:rsidR="00C31DB0">
        <w:t>Let us</w:t>
      </w:r>
      <w:r>
        <w:t xml:space="preserve"> listen for it.”  When parents stay and guide their children, they also get to see the teacher and children interact</w:t>
      </w:r>
      <w:r w:rsidR="00CB0810">
        <w:t>ions</w:t>
      </w:r>
      <w:r>
        <w:t xml:space="preserve"> and activities that happen at school.  Children </w:t>
      </w:r>
      <w:r>
        <w:lastRenderedPageBreak/>
        <w:t xml:space="preserve">can tell when parents feel comfortable leaving.  When children </w:t>
      </w:r>
      <w:r w:rsidR="00C31DB0">
        <w:t>cry,</w:t>
      </w:r>
      <w:r>
        <w:t xml:space="preserve"> they are comforted by their teacher and a bond starts to form when children feel safe and loved. </w:t>
      </w:r>
      <w:r w:rsidR="008C277C">
        <w:t>We expect</w:t>
      </w:r>
      <w:r w:rsidR="00C332E9">
        <w:t xml:space="preserve"> them to cry at the beginning of separations.</w:t>
      </w:r>
    </w:p>
    <w:p w14:paraId="1D5721BA" w14:textId="09D85C6B" w:rsidR="0090342F" w:rsidRDefault="0090342F" w:rsidP="0090342F">
      <w:r>
        <w:t xml:space="preserve">For Preschool and Pre-K: When children are </w:t>
      </w:r>
      <w:r w:rsidR="00C31DB0">
        <w:t>older,</w:t>
      </w:r>
      <w:r>
        <w:t xml:space="preserve"> they have usually learned to separate from their parents easier.  If you find your child is having a hard time you may want to </w:t>
      </w:r>
      <w:r w:rsidR="00C332E9">
        <w:t>schedule a second visit.</w:t>
      </w:r>
    </w:p>
    <w:p w14:paraId="32B59957" w14:textId="3D1F872C" w:rsidR="0090342F" w:rsidRDefault="0090342F" w:rsidP="0090342F">
      <w:r>
        <w:t xml:space="preserve">We also open the </w:t>
      </w:r>
      <w:r w:rsidR="00C332E9">
        <w:t xml:space="preserve">outside </w:t>
      </w:r>
      <w:r>
        <w:t>play areas to families on the</w:t>
      </w:r>
      <w:r w:rsidR="00CB0810">
        <w:t xml:space="preserve"> </w:t>
      </w:r>
      <w:r>
        <w:t>weekend</w:t>
      </w:r>
      <w:r w:rsidR="00CB0810">
        <w:t>s</w:t>
      </w:r>
      <w:r w:rsidR="00616CA6">
        <w:t xml:space="preserve"> just for transitions</w:t>
      </w:r>
      <w:r>
        <w:t xml:space="preserve">.  When children come, and play outside, it gives them a sense of familiarity with the school and can increase their comfort level. </w:t>
      </w:r>
    </w:p>
    <w:p w14:paraId="7BC85DFE" w14:textId="72C5F465" w:rsidR="0090342F" w:rsidRDefault="0090342F" w:rsidP="002450D6">
      <w:pPr>
        <w:pStyle w:val="Heading2"/>
      </w:pPr>
      <w:r>
        <w:t xml:space="preserve">Saying Good-bye Each </w:t>
      </w:r>
      <w:r w:rsidR="00401E75">
        <w:t>Morning</w:t>
      </w:r>
    </w:p>
    <w:p w14:paraId="50CACCBD" w14:textId="3CF57D16" w:rsidR="0090342F" w:rsidRDefault="0090342F" w:rsidP="0090342F">
      <w:r>
        <w:t>You may stay with your child</w:t>
      </w:r>
      <w:r w:rsidR="00791FB6">
        <w:t>,</w:t>
      </w:r>
      <w:r>
        <w:t xml:space="preserve"> as long </w:t>
      </w:r>
      <w:r w:rsidR="009A46AB">
        <w:t>as</w:t>
      </w:r>
      <w:r>
        <w:t xml:space="preserve"> it is not causing your child to have a more difficult transition.  If you plan to stay more than 5 min., please park </w:t>
      </w:r>
      <w:r w:rsidR="009B5F21">
        <w:t>on the next road to the north, 137th</w:t>
      </w:r>
      <w:r>
        <w:t xml:space="preserve">. One of the school limitations is </w:t>
      </w:r>
      <w:r w:rsidR="00B60650">
        <w:t>the small parking</w:t>
      </w:r>
      <w:r>
        <w:t xml:space="preserve"> lot; </w:t>
      </w:r>
      <w:r w:rsidR="00C31DB0">
        <w:t>it is</w:t>
      </w:r>
      <w:r>
        <w:t xml:space="preserve"> particularly busy between 8:</w:t>
      </w:r>
      <w:r w:rsidR="00791FB6">
        <w:t>5</w:t>
      </w:r>
      <w:r w:rsidR="00AF4791">
        <w:t>0</w:t>
      </w:r>
      <w:r w:rsidR="00791FB6">
        <w:t xml:space="preserve"> and 9:</w:t>
      </w:r>
      <w:r w:rsidR="00524CFE">
        <w:t>45</w:t>
      </w:r>
      <w:r>
        <w:t xml:space="preserve">. If you drop off in that window, please be as quick as you can or park on </w:t>
      </w:r>
      <w:r w:rsidR="009B5F21">
        <w:t>137th</w:t>
      </w:r>
      <w:r>
        <w:t xml:space="preserve">. </w:t>
      </w:r>
      <w:r w:rsidR="009B5F21" w:rsidRPr="00791FB6">
        <w:rPr>
          <w:b/>
        </w:rPr>
        <w:t>We do not recommend you park on Avondale</w:t>
      </w:r>
      <w:r w:rsidR="009B5F21">
        <w:t>, if you do please b</w:t>
      </w:r>
      <w:r>
        <w:t>e cautious</w:t>
      </w:r>
      <w:r w:rsidR="009B5F21">
        <w:t>,</w:t>
      </w:r>
      <w:r>
        <w:t xml:space="preserve"> Avondale is </w:t>
      </w:r>
      <w:r w:rsidR="00C31DB0">
        <w:t>a terribly busy</w:t>
      </w:r>
      <w:r>
        <w:t xml:space="preserve"> road. </w:t>
      </w:r>
    </w:p>
    <w:p w14:paraId="0F1D450E" w14:textId="3517A64F" w:rsidR="0090342F" w:rsidRDefault="0090342F" w:rsidP="0090342F">
      <w:r>
        <w:t xml:space="preserve"> When you need to leave, please tell your child. </w:t>
      </w:r>
      <w:r w:rsidRPr="009C6829">
        <w:rPr>
          <w:b/>
          <w:bCs/>
        </w:rPr>
        <w:t>No sneaking out!</w:t>
      </w:r>
      <w:r>
        <w:t xml:space="preserve"> If you sneak out your child might feel abandoned. </w:t>
      </w:r>
      <w:r w:rsidR="00791FB6">
        <w:t xml:space="preserve"> </w:t>
      </w:r>
      <w:r>
        <w:t xml:space="preserve">If you </w:t>
      </w:r>
      <w:r w:rsidR="00C31DB0">
        <w:t>can</w:t>
      </w:r>
      <w:r>
        <w:t xml:space="preserve"> give them a 2-5 min. warning </w:t>
      </w:r>
      <w:r w:rsidR="00C31DB0">
        <w:t>that is</w:t>
      </w:r>
      <w:r>
        <w:t xml:space="preserve"> great, otherwise just say, "It's time for me to go now." </w:t>
      </w:r>
      <w:r w:rsidR="009B5F21">
        <w:t>G</w:t>
      </w:r>
      <w:r>
        <w:t xml:space="preserve">ive them a hug and kiss and go.  If they are upset, bring them over to a teacher. Give them a last hug and kiss, remind them when you will be back, then leave. I know it can be hard to leave if your child is upset, but </w:t>
      </w:r>
      <w:r w:rsidRPr="00A73D74">
        <w:rPr>
          <w:b/>
          <w:bCs/>
        </w:rPr>
        <w:t>if your actions follow your words, it develops trust with your child</w:t>
      </w:r>
      <w:r>
        <w:t xml:space="preserve">. </w:t>
      </w:r>
      <w:r w:rsidR="00C31DB0">
        <w:t>It is</w:t>
      </w:r>
      <w:r>
        <w:t xml:space="preserve"> common for parents to cry on their way to the car. If your child does not calm down within half an hour we will call and discuss options with you. We care deeply about your child and we have lots of experience with transitions!  We want to work with </w:t>
      </w:r>
      <w:r w:rsidR="00C31DB0">
        <w:t>you,</w:t>
      </w:r>
      <w:r>
        <w:t xml:space="preserve"> so this is a positive experience for your whole family!  </w:t>
      </w:r>
    </w:p>
    <w:p w14:paraId="70EEEE1E" w14:textId="77777777" w:rsidR="008A168A" w:rsidRDefault="008A168A" w:rsidP="008A168A">
      <w:pPr>
        <w:pStyle w:val="Heading2"/>
      </w:pPr>
      <w:r>
        <w:t>Transition to Kindergarten</w:t>
      </w:r>
    </w:p>
    <w:p w14:paraId="1931F268" w14:textId="77777777" w:rsidR="008A168A" w:rsidRDefault="008A168A" w:rsidP="008A168A">
      <w:r>
        <w:t>We let parents know about registration dates, open houses and where to find specific information to register for Kindergarten in January for the following September to June school year.</w:t>
      </w:r>
    </w:p>
    <w:p w14:paraId="2C2D3CD9" w14:textId="77777777" w:rsidR="008A168A" w:rsidRDefault="008A168A" w:rsidP="0090342F">
      <w:r>
        <w:t>Throughout the school year we share with students and parents what the expectations for Kindergarten behavior, learning and changes are.  We recommend checking out the school districts web site before January.</w:t>
      </w:r>
    </w:p>
    <w:p w14:paraId="5E842C18" w14:textId="77777777" w:rsidR="0090342F" w:rsidRDefault="0090342F" w:rsidP="002450D6">
      <w:pPr>
        <w:pStyle w:val="Heading1underlined"/>
      </w:pPr>
      <w:r>
        <w:t xml:space="preserve">Enrollment and Admission </w:t>
      </w:r>
    </w:p>
    <w:p w14:paraId="0F9C77B4" w14:textId="77777777" w:rsidR="002450D6" w:rsidRDefault="0090342F" w:rsidP="002450D6">
      <w:pPr>
        <w:pStyle w:val="Heading2"/>
      </w:pPr>
      <w:r>
        <w:t>AVAILABLE PROGRAMS</w:t>
      </w:r>
    </w:p>
    <w:p w14:paraId="00A8E5D9" w14:textId="0C5F3448" w:rsidR="002450D6" w:rsidRDefault="0090342F" w:rsidP="002450D6">
      <w:pPr>
        <w:pStyle w:val="NoSpacing"/>
        <w:numPr>
          <w:ilvl w:val="0"/>
          <w:numId w:val="4"/>
        </w:numPr>
      </w:pPr>
      <w:r>
        <w:t xml:space="preserve"> Full day</w:t>
      </w:r>
      <w:r w:rsidR="002450D6">
        <w:t xml:space="preserve"> for 5 to 10 hours a day or </w:t>
      </w:r>
      <w:r w:rsidR="00997FB2">
        <w:t>Part Day</w:t>
      </w:r>
      <w:r>
        <w:t xml:space="preserve"> (</w:t>
      </w:r>
      <w:r w:rsidR="00997FB2">
        <w:t>O</w:t>
      </w:r>
      <w:r>
        <w:t xml:space="preserve">nly </w:t>
      </w:r>
      <w:r w:rsidR="002450D6">
        <w:t>9:00-11:30 or P</w:t>
      </w:r>
      <w:r>
        <w:t>lus</w:t>
      </w:r>
      <w:r w:rsidR="002450D6">
        <w:t xml:space="preserve"> 9:00 to12:30/1</w:t>
      </w:r>
      <w:r w:rsidR="00997FB2">
        <w:t>2</w:t>
      </w:r>
      <w:r w:rsidR="002450D6">
        <w:t>:</w:t>
      </w:r>
      <w:r w:rsidR="00997FB2">
        <w:t>45</w:t>
      </w:r>
      <w:r w:rsidR="002450D6">
        <w:t>/2:00</w:t>
      </w:r>
      <w:r>
        <w:t>)</w:t>
      </w:r>
      <w:r w:rsidR="002450D6">
        <w:t xml:space="preserve"> for a full week Monday to Friday or for a</w:t>
      </w:r>
      <w:r>
        <w:t xml:space="preserve"> part week (2, 3, </w:t>
      </w:r>
      <w:r w:rsidR="002450D6">
        <w:t>or 4</w:t>
      </w:r>
      <w:r>
        <w:t xml:space="preserve"> </w:t>
      </w:r>
      <w:r w:rsidR="00F62E78">
        <w:t>days</w:t>
      </w:r>
      <w:r>
        <w:t>) schedule options for children ages 1-</w:t>
      </w:r>
      <w:r w:rsidR="009B5CBF">
        <w:t>6</w:t>
      </w:r>
      <w:r>
        <w:t xml:space="preserve">* </w:t>
      </w:r>
    </w:p>
    <w:p w14:paraId="6A8664CF" w14:textId="7B39C170" w:rsidR="002450D6" w:rsidRDefault="0090342F" w:rsidP="002450D6">
      <w:pPr>
        <w:pStyle w:val="NoSpacing"/>
        <w:numPr>
          <w:ilvl w:val="0"/>
          <w:numId w:val="4"/>
        </w:numPr>
      </w:pPr>
      <w:r>
        <w:lastRenderedPageBreak/>
        <w:t xml:space="preserve"> </w:t>
      </w:r>
      <w:r w:rsidR="002450D6">
        <w:t xml:space="preserve">Waddlers and </w:t>
      </w:r>
      <w:r>
        <w:t xml:space="preserve">Toddlers for </w:t>
      </w:r>
      <w:r w:rsidR="00401E75">
        <w:t>1- to 2-year-olds</w:t>
      </w:r>
      <w:r>
        <w:t xml:space="preserve"> and Pre-School </w:t>
      </w:r>
      <w:r w:rsidR="002450D6">
        <w:t xml:space="preserve">and Pre-K </w:t>
      </w:r>
      <w:r>
        <w:t xml:space="preserve">for </w:t>
      </w:r>
      <w:r w:rsidR="00A678B1">
        <w:t>3- and 4-year-olds</w:t>
      </w:r>
      <w:r>
        <w:t>.</w:t>
      </w:r>
    </w:p>
    <w:p w14:paraId="40D65522" w14:textId="77777777" w:rsidR="002450D6" w:rsidRDefault="0090342F" w:rsidP="002450D6">
      <w:pPr>
        <w:pStyle w:val="NoSpacing"/>
        <w:numPr>
          <w:ilvl w:val="0"/>
          <w:numId w:val="4"/>
        </w:numPr>
      </w:pPr>
      <w:r>
        <w:t xml:space="preserve"> Van transportation to and from local elementary schools is available.</w:t>
      </w:r>
    </w:p>
    <w:p w14:paraId="798CC8EC" w14:textId="0370AC8F" w:rsidR="0090342F" w:rsidRDefault="0090342F" w:rsidP="005464F5">
      <w:pPr>
        <w:pStyle w:val="NoSpacing"/>
        <w:ind w:left="720"/>
        <w:jc w:val="center"/>
        <w:rPr>
          <w:i/>
        </w:rPr>
      </w:pPr>
      <w:r w:rsidRPr="002450D6">
        <w:rPr>
          <w:i/>
        </w:rPr>
        <w:t>*</w:t>
      </w:r>
      <w:r w:rsidR="005464F5">
        <w:rPr>
          <w:i/>
        </w:rPr>
        <w:t>We provide school age care for c</w:t>
      </w:r>
      <w:r w:rsidRPr="002450D6">
        <w:rPr>
          <w:i/>
        </w:rPr>
        <w:t>hildren</w:t>
      </w:r>
      <w:r w:rsidR="005464F5">
        <w:rPr>
          <w:i/>
        </w:rPr>
        <w:t xml:space="preserve"> up to age 6</w:t>
      </w:r>
      <w:r w:rsidR="00997FB2">
        <w:rPr>
          <w:i/>
        </w:rPr>
        <w:t xml:space="preserve"> during school breaks if space is available.</w:t>
      </w:r>
    </w:p>
    <w:p w14:paraId="29050231" w14:textId="77777777" w:rsidR="009B5F21" w:rsidRPr="002450D6" w:rsidRDefault="009B5F21" w:rsidP="002450D6">
      <w:pPr>
        <w:pStyle w:val="NoSpacing"/>
        <w:ind w:left="720"/>
        <w:rPr>
          <w:i/>
        </w:rPr>
      </w:pPr>
    </w:p>
    <w:p w14:paraId="4031E067" w14:textId="77777777" w:rsidR="00376D4C" w:rsidRDefault="00376D4C" w:rsidP="00376D4C">
      <w:pPr>
        <w:rPr>
          <w:rStyle w:val="Heading2Char"/>
        </w:rPr>
      </w:pPr>
      <w:r>
        <w:rPr>
          <w:rStyle w:val="Heading2Char"/>
        </w:rPr>
        <w:t>REGISTRATION REQUIREMENTS</w:t>
      </w:r>
    </w:p>
    <w:p w14:paraId="547A97A6" w14:textId="34D37D3C" w:rsidR="001C7084" w:rsidRPr="001C7084" w:rsidRDefault="001922C8" w:rsidP="001C7084">
      <w:pPr>
        <w:pStyle w:val="msoaddress"/>
        <w:widowControl w:val="0"/>
        <w:numPr>
          <w:ilvl w:val="0"/>
          <w:numId w:val="14"/>
        </w:numPr>
        <w:rPr>
          <w:rFonts w:asciiTheme="minorHAnsi" w:hAnsiTheme="minorHAnsi"/>
          <w:sz w:val="22"/>
          <w:szCs w:val="22"/>
        </w:rPr>
      </w:pPr>
      <w:r>
        <w:rPr>
          <w:rFonts w:asciiTheme="minorHAnsi" w:hAnsiTheme="minorHAnsi"/>
          <w:sz w:val="22"/>
          <w:szCs w:val="22"/>
        </w:rPr>
        <w:t xml:space="preserve">Waddlers, </w:t>
      </w:r>
      <w:r w:rsidR="00C31DB0">
        <w:rPr>
          <w:rFonts w:asciiTheme="minorHAnsi" w:hAnsiTheme="minorHAnsi"/>
          <w:sz w:val="22"/>
          <w:szCs w:val="22"/>
        </w:rPr>
        <w:t>one-year</w:t>
      </w:r>
      <w:r>
        <w:rPr>
          <w:rFonts w:asciiTheme="minorHAnsi" w:hAnsiTheme="minorHAnsi"/>
          <w:sz w:val="22"/>
          <w:szCs w:val="22"/>
        </w:rPr>
        <w:t xml:space="preserve"> old</w:t>
      </w:r>
      <w:r w:rsidR="001C7084" w:rsidRPr="001C7084">
        <w:rPr>
          <w:rFonts w:asciiTheme="minorHAnsi" w:hAnsiTheme="minorHAnsi"/>
          <w:sz w:val="22"/>
          <w:szCs w:val="22"/>
        </w:rPr>
        <w:t xml:space="preserve"> program offered for the Plus or Full Day Schedule </w:t>
      </w:r>
      <w:r w:rsidRPr="000A2A75">
        <w:rPr>
          <w:rFonts w:asciiTheme="minorHAnsi" w:hAnsiTheme="minorHAnsi"/>
          <w:b/>
          <w:bCs/>
          <w:sz w:val="22"/>
          <w:szCs w:val="22"/>
          <w:u w:val="single"/>
        </w:rPr>
        <w:t>m</w:t>
      </w:r>
      <w:r w:rsidR="001C7084" w:rsidRPr="000A2A75">
        <w:rPr>
          <w:rFonts w:asciiTheme="minorHAnsi" w:hAnsiTheme="minorHAnsi"/>
          <w:b/>
          <w:bCs/>
          <w:sz w:val="22"/>
          <w:szCs w:val="22"/>
          <w:u w:val="single"/>
        </w:rPr>
        <w:t>ust be</w:t>
      </w:r>
      <w:r w:rsidR="001C7084">
        <w:rPr>
          <w:rFonts w:asciiTheme="minorHAnsi" w:hAnsiTheme="minorHAnsi"/>
          <w:sz w:val="22"/>
          <w:szCs w:val="22"/>
        </w:rPr>
        <w:t xml:space="preserve"> walking, taking one </w:t>
      </w:r>
      <w:r w:rsidR="00C31DB0">
        <w:rPr>
          <w:rFonts w:asciiTheme="minorHAnsi" w:hAnsiTheme="minorHAnsi"/>
          <w:sz w:val="22"/>
          <w:szCs w:val="22"/>
        </w:rPr>
        <w:t>nap,</w:t>
      </w:r>
      <w:r w:rsidR="001C7084">
        <w:rPr>
          <w:rFonts w:asciiTheme="minorHAnsi" w:hAnsiTheme="minorHAnsi"/>
          <w:sz w:val="22"/>
          <w:szCs w:val="22"/>
        </w:rPr>
        <w:t xml:space="preserve"> and drinking out of a sippy cup.</w:t>
      </w:r>
    </w:p>
    <w:p w14:paraId="7E189909" w14:textId="77777777" w:rsidR="001C7084" w:rsidRPr="001C7084" w:rsidRDefault="001C7084" w:rsidP="001C7084">
      <w:pPr>
        <w:pStyle w:val="msoaddress"/>
        <w:widowControl w:val="0"/>
        <w:numPr>
          <w:ilvl w:val="0"/>
          <w:numId w:val="14"/>
        </w:numPr>
        <w:rPr>
          <w:rFonts w:asciiTheme="minorHAnsi" w:hAnsiTheme="minorHAnsi"/>
          <w:sz w:val="22"/>
          <w:szCs w:val="22"/>
        </w:rPr>
      </w:pPr>
      <w:r w:rsidRPr="001C7084">
        <w:rPr>
          <w:rFonts w:asciiTheme="minorHAnsi" w:hAnsiTheme="minorHAnsi"/>
          <w:sz w:val="22"/>
          <w:szCs w:val="22"/>
        </w:rPr>
        <w:t xml:space="preserve">Preschool and Pre-Kindergarteners </w:t>
      </w:r>
      <w:r w:rsidRPr="001C7084">
        <w:rPr>
          <w:rFonts w:asciiTheme="minorHAnsi" w:hAnsiTheme="minorHAnsi"/>
          <w:b/>
          <w:bCs/>
          <w:sz w:val="22"/>
          <w:szCs w:val="22"/>
          <w:u w:val="single"/>
        </w:rPr>
        <w:t>must be</w:t>
      </w:r>
      <w:r w:rsidRPr="001C7084">
        <w:rPr>
          <w:rFonts w:asciiTheme="minorHAnsi" w:hAnsiTheme="minorHAnsi"/>
          <w:b/>
          <w:bCs/>
          <w:sz w:val="22"/>
          <w:szCs w:val="22"/>
        </w:rPr>
        <w:t xml:space="preserve"> </w:t>
      </w:r>
      <w:r w:rsidRPr="001C7084">
        <w:rPr>
          <w:rFonts w:asciiTheme="minorHAnsi" w:hAnsiTheme="minorHAnsi"/>
          <w:sz w:val="22"/>
          <w:szCs w:val="22"/>
        </w:rPr>
        <w:t>potty trained.</w:t>
      </w:r>
      <w:r>
        <w:rPr>
          <w:rFonts w:asciiTheme="minorHAnsi" w:hAnsiTheme="minorHAnsi"/>
          <w:sz w:val="22"/>
          <w:szCs w:val="22"/>
        </w:rPr>
        <w:t xml:space="preserve"> Child must initiate use of the bathroom.</w:t>
      </w:r>
    </w:p>
    <w:p w14:paraId="10B3F764" w14:textId="6E440CCD" w:rsidR="001C7084" w:rsidRPr="001C7084" w:rsidRDefault="001C7084" w:rsidP="001C7084">
      <w:pPr>
        <w:pStyle w:val="msoaddress"/>
        <w:widowControl w:val="0"/>
        <w:numPr>
          <w:ilvl w:val="0"/>
          <w:numId w:val="14"/>
        </w:numPr>
        <w:rPr>
          <w:rFonts w:asciiTheme="minorHAnsi" w:hAnsiTheme="minorHAnsi"/>
          <w:sz w:val="22"/>
          <w:szCs w:val="22"/>
        </w:rPr>
      </w:pPr>
      <w:r w:rsidRPr="001C7084">
        <w:rPr>
          <w:rFonts w:asciiTheme="minorHAnsi" w:hAnsiTheme="minorHAnsi"/>
          <w:sz w:val="22"/>
          <w:szCs w:val="22"/>
        </w:rPr>
        <w:t>Only or Plus Schedules offered 2, 3 or 5 days</w:t>
      </w:r>
      <w:r w:rsidR="005464F5">
        <w:rPr>
          <w:rFonts w:asciiTheme="minorHAnsi" w:hAnsiTheme="minorHAnsi"/>
          <w:sz w:val="22"/>
          <w:szCs w:val="22"/>
        </w:rPr>
        <w:t xml:space="preserve"> a </w:t>
      </w:r>
      <w:r w:rsidR="00C31DB0">
        <w:rPr>
          <w:rFonts w:asciiTheme="minorHAnsi" w:hAnsiTheme="minorHAnsi"/>
          <w:sz w:val="22"/>
          <w:szCs w:val="22"/>
        </w:rPr>
        <w:t>week</w:t>
      </w:r>
      <w:r w:rsidR="00C31DB0" w:rsidRPr="001C7084">
        <w:rPr>
          <w:rFonts w:asciiTheme="minorHAnsi" w:hAnsiTheme="minorHAnsi"/>
          <w:sz w:val="22"/>
          <w:szCs w:val="22"/>
        </w:rPr>
        <w:t>.</w:t>
      </w:r>
    </w:p>
    <w:p w14:paraId="63267A63" w14:textId="77777777" w:rsidR="001C7084" w:rsidRPr="001C7084" w:rsidRDefault="001C7084" w:rsidP="001C7084">
      <w:pPr>
        <w:pStyle w:val="msoaddress"/>
        <w:widowControl w:val="0"/>
        <w:numPr>
          <w:ilvl w:val="0"/>
          <w:numId w:val="14"/>
        </w:numPr>
        <w:rPr>
          <w:rFonts w:asciiTheme="minorHAnsi" w:hAnsiTheme="minorHAnsi"/>
          <w:sz w:val="22"/>
          <w:szCs w:val="22"/>
        </w:rPr>
      </w:pPr>
      <w:r w:rsidRPr="001C7084">
        <w:rPr>
          <w:rFonts w:asciiTheme="minorHAnsi" w:hAnsiTheme="minorHAnsi"/>
          <w:sz w:val="22"/>
          <w:szCs w:val="22"/>
        </w:rPr>
        <w:t>Full Days offered 2, 3, 4 or 5 days a week.</w:t>
      </w:r>
    </w:p>
    <w:p w14:paraId="5632179B" w14:textId="29A3197C" w:rsidR="001C7084" w:rsidRPr="000A2A75" w:rsidRDefault="001C7084" w:rsidP="001C7084">
      <w:pPr>
        <w:pStyle w:val="msoaddress"/>
        <w:widowControl w:val="0"/>
        <w:numPr>
          <w:ilvl w:val="0"/>
          <w:numId w:val="14"/>
        </w:numPr>
        <w:rPr>
          <w:rFonts w:asciiTheme="minorHAnsi" w:hAnsiTheme="minorHAnsi"/>
          <w:b/>
          <w:bCs/>
          <w:sz w:val="24"/>
          <w:szCs w:val="24"/>
        </w:rPr>
      </w:pPr>
      <w:r w:rsidRPr="000A2A75">
        <w:rPr>
          <w:rFonts w:asciiTheme="minorHAnsi" w:hAnsiTheme="minorHAnsi"/>
          <w:b/>
          <w:bCs/>
          <w:sz w:val="24"/>
          <w:szCs w:val="24"/>
        </w:rPr>
        <w:t xml:space="preserve">We do not offer Tuesday, </w:t>
      </w:r>
      <w:r w:rsidR="00C31DB0" w:rsidRPr="000A2A75">
        <w:rPr>
          <w:rFonts w:asciiTheme="minorHAnsi" w:hAnsiTheme="minorHAnsi"/>
          <w:b/>
          <w:bCs/>
          <w:sz w:val="24"/>
          <w:szCs w:val="24"/>
        </w:rPr>
        <w:t>Wednesday,</w:t>
      </w:r>
      <w:r w:rsidRPr="000A2A75">
        <w:rPr>
          <w:rFonts w:asciiTheme="minorHAnsi" w:hAnsiTheme="minorHAnsi"/>
          <w:b/>
          <w:bCs/>
          <w:sz w:val="24"/>
          <w:szCs w:val="24"/>
        </w:rPr>
        <w:t xml:space="preserve"> and Thursday schedules.</w:t>
      </w:r>
    </w:p>
    <w:p w14:paraId="5AC087DF" w14:textId="76B1130C" w:rsidR="001C7084" w:rsidRDefault="001C7084" w:rsidP="001C7084">
      <w:pPr>
        <w:pStyle w:val="msoaddress"/>
        <w:widowControl w:val="0"/>
        <w:numPr>
          <w:ilvl w:val="0"/>
          <w:numId w:val="14"/>
        </w:numPr>
        <w:rPr>
          <w:rFonts w:asciiTheme="minorHAnsi" w:hAnsiTheme="minorHAnsi"/>
          <w:sz w:val="22"/>
          <w:szCs w:val="22"/>
        </w:rPr>
      </w:pPr>
      <w:r w:rsidRPr="001C7084">
        <w:rPr>
          <w:rFonts w:asciiTheme="minorHAnsi" w:hAnsiTheme="minorHAnsi"/>
          <w:sz w:val="22"/>
          <w:szCs w:val="22"/>
        </w:rPr>
        <w:t xml:space="preserve">All registration forms must be turned in </w:t>
      </w:r>
      <w:r w:rsidR="00E2643D">
        <w:rPr>
          <w:rFonts w:asciiTheme="minorHAnsi" w:hAnsiTheme="minorHAnsi"/>
          <w:sz w:val="22"/>
          <w:szCs w:val="22"/>
        </w:rPr>
        <w:t>two weeks</w:t>
      </w:r>
      <w:r w:rsidRPr="001C7084">
        <w:rPr>
          <w:rFonts w:asciiTheme="minorHAnsi" w:hAnsiTheme="minorHAnsi"/>
          <w:sz w:val="22"/>
          <w:szCs w:val="22"/>
        </w:rPr>
        <w:t xml:space="preserve"> before the child’s first day</w:t>
      </w:r>
      <w:r w:rsidR="00E2643D">
        <w:rPr>
          <w:rFonts w:asciiTheme="minorHAnsi" w:hAnsiTheme="minorHAnsi"/>
          <w:sz w:val="22"/>
          <w:szCs w:val="22"/>
        </w:rPr>
        <w:t>, unless approved by the director.</w:t>
      </w:r>
      <w:r>
        <w:rPr>
          <w:rFonts w:asciiTheme="minorHAnsi" w:hAnsiTheme="minorHAnsi"/>
          <w:sz w:val="22"/>
          <w:szCs w:val="22"/>
        </w:rPr>
        <w:t xml:space="preserve"> </w:t>
      </w:r>
    </w:p>
    <w:p w14:paraId="27296BCD" w14:textId="005385EF" w:rsidR="001C7084" w:rsidRPr="001C7084" w:rsidRDefault="001C7084" w:rsidP="001C7084">
      <w:pPr>
        <w:pStyle w:val="msoaddress"/>
        <w:widowControl w:val="0"/>
        <w:numPr>
          <w:ilvl w:val="0"/>
          <w:numId w:val="12"/>
        </w:numPr>
        <w:rPr>
          <w:rFonts w:asciiTheme="minorHAnsi" w:hAnsiTheme="minorHAnsi"/>
          <w:sz w:val="22"/>
          <w:szCs w:val="22"/>
        </w:rPr>
      </w:pPr>
      <w:r>
        <w:rPr>
          <w:rFonts w:asciiTheme="minorHAnsi" w:hAnsiTheme="minorHAnsi"/>
          <w:sz w:val="22"/>
          <w:szCs w:val="22"/>
        </w:rPr>
        <w:t>Enrollment fees and Tuition must be paid in advance</w:t>
      </w:r>
      <w:r w:rsidR="00997FB2">
        <w:rPr>
          <w:rFonts w:asciiTheme="minorHAnsi" w:hAnsiTheme="minorHAnsi"/>
          <w:sz w:val="22"/>
          <w:szCs w:val="22"/>
        </w:rPr>
        <w:t xml:space="preserve"> to secure the spot.</w:t>
      </w:r>
    </w:p>
    <w:p w14:paraId="7B195FA0" w14:textId="77777777" w:rsidR="001C7084" w:rsidRDefault="001C7084" w:rsidP="001C7084">
      <w:pPr>
        <w:widowControl w:val="0"/>
        <w:rPr>
          <w:sz w:val="18"/>
        </w:rPr>
      </w:pPr>
      <w:r>
        <w:t> </w:t>
      </w:r>
    </w:p>
    <w:p w14:paraId="17767A42" w14:textId="77777777" w:rsidR="002450D6" w:rsidRPr="001C7084" w:rsidRDefault="0090342F" w:rsidP="001C7084">
      <w:pPr>
        <w:widowControl w:val="0"/>
        <w:rPr>
          <w:sz w:val="18"/>
        </w:rPr>
      </w:pPr>
      <w:r w:rsidRPr="002450D6">
        <w:rPr>
          <w:rStyle w:val="Heading2Char"/>
        </w:rPr>
        <w:t>RESERVING YOUR PLACE IN PRESCHOOL OR CHILDCARE</w:t>
      </w:r>
      <w:r>
        <w:t xml:space="preserve"> </w:t>
      </w:r>
    </w:p>
    <w:p w14:paraId="373CF6A4" w14:textId="25C59978" w:rsidR="0090342F" w:rsidRDefault="0090342F" w:rsidP="0090342F">
      <w:r>
        <w:t>Parents who are enrolling their child for the first time must fill out a pre</w:t>
      </w:r>
      <w:r w:rsidR="009B5F21">
        <w:t>-</w:t>
      </w:r>
      <w:r>
        <w:t xml:space="preserve">registration form and </w:t>
      </w:r>
      <w:r w:rsidR="002450D6">
        <w:t>submit payment for the</w:t>
      </w:r>
      <w:r>
        <w:t xml:space="preserve"> </w:t>
      </w:r>
      <w:r w:rsidR="00C31DB0">
        <w:t>one-time</w:t>
      </w:r>
      <w:r>
        <w:t xml:space="preserve"> registration fee</w:t>
      </w:r>
      <w:r w:rsidR="009B5F21">
        <w:t>,</w:t>
      </w:r>
      <w:r>
        <w:t xml:space="preserve"> the annual academic fee and purchase an emergency kit </w:t>
      </w:r>
      <w:r w:rsidR="002450D6">
        <w:t>to hold their place</w:t>
      </w:r>
      <w:r>
        <w:t>.  Your place will be reserved as soon as these non-refundable fees have been paid.</w:t>
      </w:r>
      <w:r w:rsidR="005C0855">
        <w:t xml:space="preserve"> If you turn in </w:t>
      </w:r>
      <w:proofErr w:type="gramStart"/>
      <w:r w:rsidR="005C0855">
        <w:t>Pre-registration</w:t>
      </w:r>
      <w:proofErr w:type="gramEnd"/>
      <w:r w:rsidR="005C0855">
        <w:t xml:space="preserve"> your check for fee's will be held until we have </w:t>
      </w:r>
      <w:proofErr w:type="gramStart"/>
      <w:r w:rsidR="00C31DB0">
        <w:t>contacted</w:t>
      </w:r>
      <w:proofErr w:type="gramEnd"/>
      <w:r w:rsidR="005C0855">
        <w:t xml:space="preserve"> you and guaranteed you a spot. </w:t>
      </w:r>
      <w:r>
        <w:t xml:space="preserve">Parents purchase an emergency kit for their child in case of an emergency.  The kit includes a food bar, water packs, light sick, wet wipes, emergency blanket and rain poncho.  The emergency kit has a </w:t>
      </w:r>
      <w:r w:rsidR="00C31DB0">
        <w:t>five-year</w:t>
      </w:r>
      <w:r>
        <w:t xml:space="preserve"> </w:t>
      </w:r>
      <w:r w:rsidR="00C31DB0">
        <w:t>self-life</w:t>
      </w:r>
      <w:r>
        <w:t xml:space="preserve"> and is yours to take on your last day of school.   </w:t>
      </w:r>
    </w:p>
    <w:p w14:paraId="38CEC20D" w14:textId="734FEB28" w:rsidR="005C0855" w:rsidRDefault="0090342F" w:rsidP="0090342F">
      <w:r>
        <w:t xml:space="preserve">We </w:t>
      </w:r>
      <w:r w:rsidR="009B5F21">
        <w:t>do</w:t>
      </w:r>
      <w:r>
        <w:t xml:space="preserve"> </w:t>
      </w:r>
      <w:r w:rsidR="00DF5019">
        <w:t>in-house</w:t>
      </w:r>
      <w:r>
        <w:t xml:space="preserve"> registration</w:t>
      </w:r>
      <w:r w:rsidR="00997FB2">
        <w:t>, re-enrollment</w:t>
      </w:r>
      <w:r w:rsidR="0004044F">
        <w:t xml:space="preserve">, </w:t>
      </w:r>
      <w:r w:rsidR="002568A7">
        <w:t>and at</w:t>
      </w:r>
      <w:r w:rsidR="0004044F">
        <w:t xml:space="preserve"> the</w:t>
      </w:r>
      <w:r w:rsidR="00997FB2">
        <w:t xml:space="preserve"> end of January </w:t>
      </w:r>
      <w:proofErr w:type="gramStart"/>
      <w:r w:rsidR="00997FB2">
        <w:t xml:space="preserve">to </w:t>
      </w:r>
      <w:r>
        <w:t xml:space="preserve"> </w:t>
      </w:r>
      <w:r w:rsidR="009B5F21">
        <w:t>the</w:t>
      </w:r>
      <w:proofErr w:type="gramEnd"/>
      <w:r w:rsidR="009B5F21">
        <w:t xml:space="preserve"> first week of</w:t>
      </w:r>
      <w:r>
        <w:t xml:space="preserve"> February for current students</w:t>
      </w:r>
      <w:r w:rsidR="00DF5019">
        <w:t>.</w:t>
      </w:r>
      <w:r w:rsidR="0004044F">
        <w:t xml:space="preserve">  At re-enrollment parents</w:t>
      </w:r>
      <w:r>
        <w:t xml:space="preserve"> secure their schedules for the following summer and fall.  We then open the registration to new students starting March 1st.  </w:t>
      </w:r>
    </w:p>
    <w:p w14:paraId="6EF749B5" w14:textId="707A4075" w:rsidR="009B5F21" w:rsidRDefault="005C0855" w:rsidP="0090342F">
      <w:r>
        <w:t xml:space="preserve">Children must meet the August 31st </w:t>
      </w:r>
      <w:r w:rsidR="00A9745B">
        <w:t>a</w:t>
      </w:r>
      <w:r>
        <w:t xml:space="preserve">ge cut off for their </w:t>
      </w:r>
      <w:r w:rsidR="00C31DB0">
        <w:t>class,</w:t>
      </w:r>
      <w:r>
        <w:t xml:space="preserve"> so they enter Kindergarten at 5.  Children start in Waddlers, Dewdrops</w:t>
      </w:r>
      <w:r w:rsidR="00A9745B">
        <w:t xml:space="preserve">, when they are 1 year old </w:t>
      </w:r>
      <w:r>
        <w:t>by August 31st and move each fall to the next class</w:t>
      </w:r>
      <w:r w:rsidR="00A9745B">
        <w:t xml:space="preserve">.  We have four </w:t>
      </w:r>
      <w:proofErr w:type="gramStart"/>
      <w:r w:rsidR="00A9745B">
        <w:t>classrooms</w:t>
      </w:r>
      <w:proofErr w:type="gramEnd"/>
      <w:r w:rsidR="00A9745B">
        <w:t xml:space="preserve"> </w:t>
      </w:r>
      <w:proofErr w:type="gramStart"/>
      <w:r w:rsidR="00A9745B">
        <w:t>Waddlers ,</w:t>
      </w:r>
      <w:proofErr w:type="gramEnd"/>
      <w:r w:rsidR="00A9745B">
        <w:t xml:space="preserve"> </w:t>
      </w:r>
      <w:proofErr w:type="gramStart"/>
      <w:r w:rsidR="00A9745B">
        <w:t>Dewdrops</w:t>
      </w:r>
      <w:proofErr w:type="gramEnd"/>
      <w:r w:rsidR="00A9745B">
        <w:t xml:space="preserve"> 1 year when they start and 2 by the end of summer; Toddlers, Rainbow </w:t>
      </w:r>
      <w:proofErr w:type="gramStart"/>
      <w:r w:rsidR="00A9745B">
        <w:t>2 years</w:t>
      </w:r>
      <w:proofErr w:type="gramEnd"/>
      <w:r w:rsidR="00A9745B">
        <w:t xml:space="preserve">; Preschool, Stargazers 3 years; Pre-Kindergarten, Sunshiners 4 years when they start and they all turn 5 and </w:t>
      </w:r>
      <w:r w:rsidR="003E2802">
        <w:t>leave for</w:t>
      </w:r>
      <w:r w:rsidR="00A9745B">
        <w:t xml:space="preserve"> </w:t>
      </w:r>
      <w:proofErr w:type="gramStart"/>
      <w:r w:rsidR="00A9745B">
        <w:t>Kindergarten</w:t>
      </w:r>
      <w:proofErr w:type="gramEnd"/>
      <w:r w:rsidR="00A9745B">
        <w:t xml:space="preserve"> in the fall.  </w:t>
      </w:r>
    </w:p>
    <w:p w14:paraId="1FD38E8E" w14:textId="24ACB9BC" w:rsidR="005C0855" w:rsidRPr="009B5F21" w:rsidRDefault="005C0855" w:rsidP="0090342F">
      <w:pPr>
        <w:rPr>
          <w:b/>
        </w:rPr>
      </w:pPr>
      <w:r w:rsidRPr="009B5F21">
        <w:rPr>
          <w:b/>
        </w:rPr>
        <w:t>If you want your child to enter early you must receive a teacher recommendation.  If they move ahead and complete our program through Pre-K you will not be guarant</w:t>
      </w:r>
      <w:r w:rsidR="009B5F21" w:rsidRPr="009B5F21">
        <w:rPr>
          <w:b/>
        </w:rPr>
        <w:t>ee's a spot to repeat Pre-K at T</w:t>
      </w:r>
      <w:r w:rsidRPr="009B5F21">
        <w:rPr>
          <w:b/>
        </w:rPr>
        <w:t>he Shyne School.</w:t>
      </w:r>
      <w:r w:rsidR="00A9745B" w:rsidRPr="009B5F21">
        <w:rPr>
          <w:b/>
        </w:rPr>
        <w:t xml:space="preserve">  </w:t>
      </w:r>
      <w:r w:rsidR="009B5F21" w:rsidRPr="009B5F21">
        <w:rPr>
          <w:b/>
        </w:rPr>
        <w:t xml:space="preserve">You will be placed on a waiting list behind the children from the Stargazers Class that are guaranteed the same schedule in the next class.  Both Stargazers and Sunshiners have a group size of 20. </w:t>
      </w:r>
      <w:r w:rsidR="00A9745B" w:rsidRPr="009B5F21">
        <w:rPr>
          <w:b/>
        </w:rPr>
        <w:t xml:space="preserve">If you are looking at a child that must repeat a year, due to early entrance, we recommend </w:t>
      </w:r>
      <w:r w:rsidR="00A9745B" w:rsidRPr="009B5F21">
        <w:rPr>
          <w:b/>
        </w:rPr>
        <w:lastRenderedPageBreak/>
        <w:t>repeating a year of Preschool in our Stargazer Class or finding a Transitional Kindergarten or Repeating Pre-</w:t>
      </w:r>
      <w:r w:rsidR="00C31DB0" w:rsidRPr="009B5F21">
        <w:rPr>
          <w:b/>
        </w:rPr>
        <w:t xml:space="preserve">K </w:t>
      </w:r>
      <w:r w:rsidR="00C31DB0">
        <w:rPr>
          <w:b/>
        </w:rPr>
        <w:t>at</w:t>
      </w:r>
      <w:r w:rsidR="00A9745B" w:rsidRPr="009B5F21">
        <w:rPr>
          <w:b/>
        </w:rPr>
        <w:t xml:space="preserve"> another school.</w:t>
      </w:r>
    </w:p>
    <w:p w14:paraId="1210A359" w14:textId="1BF59B77" w:rsidR="00A9745B" w:rsidRDefault="00A9745B" w:rsidP="0090342F">
      <w:r>
        <w:t>Local Kindergarten's begin registration in January to March each year.  Please check out your school district web site for informa</w:t>
      </w:r>
      <w:r w:rsidR="009B5F21">
        <w:t xml:space="preserve">tion on early entrance testing.  Testing </w:t>
      </w:r>
      <w:r>
        <w:t xml:space="preserve">usually happens </w:t>
      </w:r>
      <w:r w:rsidR="00997FB2">
        <w:t xml:space="preserve">in </w:t>
      </w:r>
      <w:r w:rsidR="00C31DB0">
        <w:t xml:space="preserve">the </w:t>
      </w:r>
      <w:r w:rsidR="00C705D4">
        <w:t>spring,</w:t>
      </w:r>
      <w:r w:rsidR="005464F5">
        <w:t xml:space="preserve"> they often let parents know </w:t>
      </w:r>
      <w:r w:rsidR="00997FB2">
        <w:t>June through August</w:t>
      </w:r>
      <w:r w:rsidR="005464F5">
        <w:t xml:space="preserve">, </w:t>
      </w:r>
      <w:r>
        <w:t>before School starts in September</w:t>
      </w:r>
      <w:r w:rsidR="009B5F21">
        <w:t>.  You can also find</w:t>
      </w:r>
      <w:r>
        <w:t xml:space="preserve"> additional registration information</w:t>
      </w:r>
      <w:r w:rsidR="009B5F21">
        <w:t xml:space="preserve"> on the district and local school web site</w:t>
      </w:r>
      <w:r>
        <w:t>.  We will post any information the school district sends to us about Kindergarten registration</w:t>
      </w:r>
      <w:r w:rsidR="009B5F21">
        <w:t xml:space="preserve"> and post the information to our Facebook Page</w:t>
      </w:r>
      <w:r>
        <w:t>.</w:t>
      </w:r>
    </w:p>
    <w:p w14:paraId="235744EE" w14:textId="040A537D" w:rsidR="00AC19ED" w:rsidRDefault="0090342F" w:rsidP="00AC19ED">
      <w:r>
        <w:t>If your child does not attend summer</w:t>
      </w:r>
      <w:r w:rsidR="005464F5">
        <w:t>,</w:t>
      </w:r>
      <w:r>
        <w:t xml:space="preserve"> you will submit payment </w:t>
      </w:r>
      <w:r w:rsidR="00AC19ED">
        <w:t xml:space="preserve">for September </w:t>
      </w:r>
      <w:r>
        <w:t xml:space="preserve">by June 1st to hold your spot for the following school year.  In May current families receive a letter explaining our new rates and the procedure we used to decide to raise or maintain current fees.   </w:t>
      </w:r>
      <w:r w:rsidR="00AC19ED">
        <w:t xml:space="preserve">We do a comparison of rates to keep competitive with schools that offer similar </w:t>
      </w:r>
      <w:r w:rsidR="00C31DB0">
        <w:t>high-quality</w:t>
      </w:r>
      <w:r w:rsidR="00AC19ED">
        <w:t xml:space="preserve"> programs in our area.   We post the following year’s tuition in May. </w:t>
      </w:r>
      <w:r w:rsidR="00E76FE4">
        <w:t xml:space="preserve">We strive to keep </w:t>
      </w:r>
      <w:r w:rsidR="004332B0">
        <w:t>tuition low for teachers and pay and benefits high for teachers.</w:t>
      </w:r>
    </w:p>
    <w:p w14:paraId="65FC2FC2" w14:textId="77777777" w:rsidR="002450D6" w:rsidRDefault="0090342F" w:rsidP="005951D8">
      <w:pPr>
        <w:pStyle w:val="Heading2"/>
      </w:pPr>
      <w:r>
        <w:t xml:space="preserve">RECORDS </w:t>
      </w:r>
    </w:p>
    <w:p w14:paraId="16C10264" w14:textId="3D043477" w:rsidR="0090342F" w:rsidRDefault="0090342F" w:rsidP="0090342F">
      <w:r>
        <w:t xml:space="preserve">Before a child can be admitted, all forms must be filled out and completed. </w:t>
      </w:r>
      <w:r w:rsidR="00525BDE">
        <w:t>A HARD COPY of the forms must be submitted.</w:t>
      </w:r>
      <w:r>
        <w:t xml:space="preserve"> </w:t>
      </w:r>
      <w:r w:rsidR="002450D6">
        <w:t>A full registration packet can be downloaded from the registration page of the web site or</w:t>
      </w:r>
      <w:r w:rsidR="005951D8">
        <w:t xml:space="preserve"> printed copy picked up at school. </w:t>
      </w:r>
      <w:r w:rsidRPr="001F2680">
        <w:rPr>
          <w:b/>
          <w:bCs/>
        </w:rPr>
        <w:t xml:space="preserve">This information is </w:t>
      </w:r>
      <w:r w:rsidR="00C31DB0" w:rsidRPr="001F2680">
        <w:rPr>
          <w:b/>
          <w:bCs/>
        </w:rPr>
        <w:t>especially important</w:t>
      </w:r>
      <w:r w:rsidRPr="001F2680">
        <w:rPr>
          <w:b/>
          <w:bCs/>
        </w:rPr>
        <w:t xml:space="preserve"> and must be updated whenever there are </w:t>
      </w:r>
      <w:proofErr w:type="spellStart"/>
      <w:r w:rsidRPr="001F2680">
        <w:rPr>
          <w:b/>
          <w:bCs/>
        </w:rPr>
        <w:t>changes</w:t>
      </w:r>
      <w:r w:rsidR="005951D8">
        <w:t>Please</w:t>
      </w:r>
      <w:proofErr w:type="spellEnd"/>
      <w:r w:rsidR="005951D8">
        <w:t xml:space="preserve"> let us know of any changes to these forms such as</w:t>
      </w:r>
      <w:r>
        <w:t xml:space="preserve">, change of workplace or address, </w:t>
      </w:r>
      <w:r w:rsidR="005951D8">
        <w:t xml:space="preserve">shot records, </w:t>
      </w:r>
      <w:r>
        <w:t xml:space="preserve">emergency contacts, etc.  All records are completely confidential.  </w:t>
      </w:r>
    </w:p>
    <w:p w14:paraId="058572CD" w14:textId="77777777" w:rsidR="005951D8" w:rsidRDefault="0090342F" w:rsidP="005951D8">
      <w:pPr>
        <w:pStyle w:val="Heading2"/>
      </w:pPr>
      <w:r>
        <w:t xml:space="preserve">TUITION </w:t>
      </w:r>
    </w:p>
    <w:p w14:paraId="6B91C5FD" w14:textId="77777777" w:rsidR="0090342F" w:rsidRDefault="0090342F" w:rsidP="0090342F">
      <w:r>
        <w:t>Tuition for part day, Only or Plus schedules, are based on 180 days of preschool</w:t>
      </w:r>
      <w:r w:rsidR="00EA16C6">
        <w:t>,</w:t>
      </w:r>
      <w:r>
        <w:t xml:space="preserve"> </w:t>
      </w:r>
      <w:r w:rsidR="005951D8">
        <w:t>based on a</w:t>
      </w:r>
      <w:r>
        <w:t xml:space="preserve"> five day a week s</w:t>
      </w:r>
      <w:r w:rsidR="005951D8">
        <w:t>chedule</w:t>
      </w:r>
      <w:r>
        <w:t xml:space="preserve">. </w:t>
      </w:r>
      <w:r w:rsidR="005951D8">
        <w:t xml:space="preserve"> </w:t>
      </w:r>
      <w:r>
        <w:t xml:space="preserve">Students do not attend, and parents do not pay for, breaks or days the school is closed.  </w:t>
      </w:r>
    </w:p>
    <w:p w14:paraId="5265587F" w14:textId="7FD804EB" w:rsidR="0090342F" w:rsidRDefault="0090342F" w:rsidP="0090342F">
      <w:r>
        <w:t>Full day students are only billed for four weeks each month</w:t>
      </w:r>
      <w:r w:rsidR="00997FB2">
        <w:t>, 20 days</w:t>
      </w:r>
      <w:r>
        <w:t>.  They attend all breaks.  They do not attend for closures</w:t>
      </w:r>
      <w:r w:rsidR="001F56A6">
        <w:t>/in ser</w:t>
      </w:r>
      <w:r w:rsidR="004F4BA4">
        <w:t>vice days</w:t>
      </w:r>
      <w:r>
        <w:t xml:space="preserve"> and are not billed for them.  Each year families </w:t>
      </w:r>
      <w:r w:rsidR="005951D8">
        <w:t xml:space="preserve">pay for 240 days of care based on a 5 day a week schedule and receive 245 to 248 days of care. </w:t>
      </w:r>
      <w:r w:rsidR="00A54A64">
        <w:t>The</w:t>
      </w:r>
      <w:r w:rsidR="005951D8">
        <w:t xml:space="preserve"> </w:t>
      </w:r>
      <w:r w:rsidR="004F4BA4">
        <w:t xml:space="preserve">extra </w:t>
      </w:r>
      <w:r w:rsidR="005951D8">
        <w:t xml:space="preserve">days </w:t>
      </w:r>
      <w:r w:rsidR="00A54A64">
        <w:t xml:space="preserve">are </w:t>
      </w:r>
      <w:r w:rsidR="004F4BA4">
        <w:t>built int</w:t>
      </w:r>
      <w:r w:rsidR="00997FB2">
        <w:t>o</w:t>
      </w:r>
      <w:r w:rsidR="004F4BA4">
        <w:t xml:space="preserve"> our schedule</w:t>
      </w:r>
      <w:r w:rsidR="000F2BF0">
        <w:t xml:space="preserve">, </w:t>
      </w:r>
      <w:r w:rsidR="005951D8">
        <w:t xml:space="preserve">we do not credit for closures that </w:t>
      </w:r>
      <w:r w:rsidR="00C31DB0">
        <w:t>are</w:t>
      </w:r>
      <w:r w:rsidR="005951D8">
        <w:t xml:space="preserve"> out of our control such as </w:t>
      </w:r>
      <w:r w:rsidR="00CB5820">
        <w:t xml:space="preserve">emergency </w:t>
      </w:r>
      <w:r w:rsidR="00AC1E63">
        <w:t>maintenance</w:t>
      </w:r>
      <w:r w:rsidR="00CB5820">
        <w:t xml:space="preserve">, </w:t>
      </w:r>
      <w:r w:rsidR="0018306C">
        <w:t>snow/weather,</w:t>
      </w:r>
      <w:r w:rsidR="005951D8">
        <w:t xml:space="preserve"> and power outages.  Each family receives</w:t>
      </w:r>
      <w:r>
        <w:t xml:space="preserve"> a </w:t>
      </w:r>
      <w:r w:rsidR="00C31DB0">
        <w:t>1-week</w:t>
      </w:r>
      <w:r>
        <w:t xml:space="preserve"> vacation credit at 100% after attending for four </w:t>
      </w:r>
      <w:r w:rsidR="00C31DB0">
        <w:t>months, if</w:t>
      </w:r>
      <w:r>
        <w:t xml:space="preserve"> they attend for summer</w:t>
      </w:r>
      <w:r w:rsidR="005951D8">
        <w:t>, upon their request</w:t>
      </w:r>
      <w:r>
        <w:t xml:space="preserve">.  </w:t>
      </w:r>
      <w:r w:rsidR="00EA16C6">
        <w:t xml:space="preserve">Requests must be submitted in writing.  You can e-mail, but it is not verified unless you receive </w:t>
      </w:r>
      <w:r w:rsidR="0018306C">
        <w:t>an</w:t>
      </w:r>
      <w:r w:rsidR="00EA16C6">
        <w:t xml:space="preserve"> e-mail response back from the director.  </w:t>
      </w:r>
      <w:r w:rsidR="00997FB2">
        <w:t xml:space="preserve">Vacation credits may not be used as part of your termination notice. </w:t>
      </w:r>
      <w:r w:rsidR="00EA16C6">
        <w:t>Please submit vacation credit requests before the 25th of the previous month.</w:t>
      </w:r>
    </w:p>
    <w:p w14:paraId="1500D509" w14:textId="32DB26F3" w:rsidR="0090342F" w:rsidRDefault="0090342F" w:rsidP="0090342F">
      <w:r>
        <w:t xml:space="preserve">If we are required to close due </w:t>
      </w:r>
      <w:r w:rsidR="00C31DB0">
        <w:t>to weather</w:t>
      </w:r>
      <w:r>
        <w:t xml:space="preserve"> or other emergencies the days will be added to the end of the school calendar</w:t>
      </w:r>
      <w:r w:rsidR="005951D8">
        <w:t xml:space="preserve"> for our part day families</w:t>
      </w:r>
      <w:r>
        <w:t xml:space="preserve">, no credit is issued.  </w:t>
      </w:r>
    </w:p>
    <w:p w14:paraId="5BF96607" w14:textId="3A8D84D6" w:rsidR="0090342F" w:rsidRDefault="0090342F" w:rsidP="0090342F">
      <w:r>
        <w:lastRenderedPageBreak/>
        <w:t xml:space="preserve">Tuition is due on the first of each month.  Statements are </w:t>
      </w:r>
      <w:r w:rsidR="005951D8">
        <w:t>e-mailed to par</w:t>
      </w:r>
      <w:r>
        <w:t>ent</w:t>
      </w:r>
      <w:r w:rsidR="005951D8">
        <w:t>s on the 25th of the previous month</w:t>
      </w:r>
      <w:r>
        <w:t>.  Your payment is considered late after the 5th of each month.  Families can make special arrangements to pay bi-monthly</w:t>
      </w:r>
      <w:r w:rsidR="005951D8">
        <w:t xml:space="preserve"> on the 1st and 15th of each month</w:t>
      </w:r>
      <w:r>
        <w:t>.  Currently check, cashier’s check</w:t>
      </w:r>
      <w:r w:rsidR="008B0C2F">
        <w:t>, Automated ACH payments in ProCare</w:t>
      </w:r>
      <w:r w:rsidR="00A72EA0">
        <w:t xml:space="preserve"> (monthly only)</w:t>
      </w:r>
      <w:r w:rsidR="008B0C2F">
        <w:t xml:space="preserve"> </w:t>
      </w:r>
      <w:r>
        <w:t>and cash are the only forms of payment accepted. Please submit payment to the payment box in the lobby.</w:t>
      </w:r>
      <w:r w:rsidR="008B0C2F">
        <w:t xml:space="preserve"> Never leave cash </w:t>
      </w:r>
      <w:r w:rsidR="00237810">
        <w:t>unattended</w:t>
      </w:r>
      <w:r w:rsidR="009D50DE">
        <w:t>.</w:t>
      </w:r>
      <w:r>
        <w:t xml:space="preserve">  You can view our tuition agreement as part of the full registration pack on our </w:t>
      </w:r>
      <w:hyperlink r:id="rId15" w:history="1">
        <w:r w:rsidRPr="00244A51">
          <w:rPr>
            <w:rStyle w:val="Hyperlink"/>
          </w:rPr>
          <w:t>website</w:t>
        </w:r>
      </w:hyperlink>
      <w:r>
        <w:t xml:space="preserve">.  </w:t>
      </w:r>
    </w:p>
    <w:p w14:paraId="09CBF762" w14:textId="07E44273" w:rsidR="001E1E08" w:rsidRDefault="001E1E08" w:rsidP="0090342F">
      <w:r>
        <w:t xml:space="preserve">You can view your account information including contact and full tuition ledger </w:t>
      </w:r>
      <w:r w:rsidR="009D50DE">
        <w:t xml:space="preserve">at the parent portal, separate from the ProCare App at </w:t>
      </w:r>
      <w:r>
        <w:t xml:space="preserve"> </w:t>
      </w:r>
      <w:hyperlink r:id="rId16" w:history="1">
        <w:r w:rsidR="004235E9" w:rsidRPr="005A7166">
          <w:rPr>
            <w:rStyle w:val="Hyperlink"/>
          </w:rPr>
          <w:t>https://www.myprocare.com/</w:t>
        </w:r>
      </w:hyperlink>
      <w:r w:rsidR="004235E9">
        <w:t xml:space="preserve"> </w:t>
      </w:r>
      <w:r>
        <w:t>Use your e-mail to sign in and it will prompt you to set up a password</w:t>
      </w:r>
      <w:r w:rsidR="004235E9">
        <w:t xml:space="preserve"> the first time.</w:t>
      </w:r>
      <w:r>
        <w:t xml:space="preserve">  You can then print any receipts you need for taxes or view the full ledger to see all charges and payments.</w:t>
      </w:r>
      <w:r w:rsidR="004235E9">
        <w:t xml:space="preserve"> Each parent can update their own contact information.</w:t>
      </w:r>
    </w:p>
    <w:p w14:paraId="70DE2019" w14:textId="77777777" w:rsidR="005F7509" w:rsidRDefault="0090342F" w:rsidP="0090342F">
      <w:r w:rsidRPr="005F7509">
        <w:rPr>
          <w:rStyle w:val="Heading1underlinedChar"/>
        </w:rPr>
        <w:t>M</w:t>
      </w:r>
      <w:r w:rsidR="009922FD">
        <w:rPr>
          <w:rStyle w:val="Heading1underlinedChar"/>
        </w:rPr>
        <w:t>edical</w:t>
      </w:r>
      <w:r w:rsidRPr="005F7509">
        <w:rPr>
          <w:rStyle w:val="Heading1underlinedChar"/>
        </w:rPr>
        <w:t xml:space="preserve"> C</w:t>
      </w:r>
      <w:r w:rsidR="009922FD">
        <w:rPr>
          <w:rStyle w:val="Heading1underlinedChar"/>
        </w:rPr>
        <w:t>heck</w:t>
      </w:r>
      <w:r w:rsidRPr="005F7509">
        <w:rPr>
          <w:rStyle w:val="Heading1underlinedChar"/>
        </w:rPr>
        <w:t>-U</w:t>
      </w:r>
      <w:r w:rsidR="009922FD">
        <w:rPr>
          <w:rStyle w:val="Heading1underlinedChar"/>
        </w:rPr>
        <w:t>p</w:t>
      </w:r>
      <w:r>
        <w:t xml:space="preserve"> </w:t>
      </w:r>
    </w:p>
    <w:p w14:paraId="14825373" w14:textId="426F2157" w:rsidR="0090342F" w:rsidRDefault="0090342F" w:rsidP="0090342F">
      <w:r>
        <w:t xml:space="preserve">According to state law, all children must have a medical examination before admittance to school or childcare, and once a year thereafter.  Please bring records of these visits.  We are also required to make sure that your child is up to date on his/her immunizations.  Please use the </w:t>
      </w:r>
      <w:r w:rsidR="00647DDB">
        <w:t>Certificate of Immunization</w:t>
      </w:r>
      <w:r w:rsidR="007C1B8F">
        <w:t xml:space="preserve"> Status</w:t>
      </w:r>
      <w:r>
        <w:t xml:space="preserve"> </w:t>
      </w:r>
      <w:r w:rsidR="003D6D74">
        <w:t xml:space="preserve">from </w:t>
      </w:r>
      <w:hyperlink r:id="rId17" w:history="1">
        <w:r w:rsidR="007E4058" w:rsidRPr="009245E7">
          <w:rPr>
            <w:rStyle w:val="Hyperlink"/>
          </w:rPr>
          <w:t>WA My IR</w:t>
        </w:r>
      </w:hyperlink>
      <w:r w:rsidR="00705128" w:rsidRPr="00705128">
        <w:rPr>
          <w:color w:val="0070C0"/>
        </w:rPr>
        <w:t xml:space="preserve"> </w:t>
      </w:r>
      <w:r w:rsidR="003D6D74">
        <w:t xml:space="preserve">or forms </w:t>
      </w:r>
      <w:r>
        <w:t xml:space="preserve">we provide as they are </w:t>
      </w:r>
      <w:r w:rsidR="005F7509">
        <w:t>required</w:t>
      </w:r>
      <w:r>
        <w:t xml:space="preserve"> by the state of Washington</w:t>
      </w:r>
      <w:r w:rsidR="005F7509">
        <w:t xml:space="preserve"> Health Department</w:t>
      </w:r>
      <w:r>
        <w:t xml:space="preserve">.  </w:t>
      </w:r>
      <w:proofErr w:type="gramStart"/>
      <w:r>
        <w:t>Low cost</w:t>
      </w:r>
      <w:proofErr w:type="gramEnd"/>
      <w:r>
        <w:t xml:space="preserve"> immunizations are available through the </w:t>
      </w:r>
      <w:hyperlink r:id="rId18" w:history="1">
        <w:r w:rsidRPr="00BB250D">
          <w:rPr>
            <w:rStyle w:val="Hyperlink"/>
          </w:rPr>
          <w:t>King County Health Department</w:t>
        </w:r>
      </w:hyperlink>
      <w:r>
        <w:t xml:space="preserve">.  </w:t>
      </w:r>
    </w:p>
    <w:p w14:paraId="66C819B3" w14:textId="77777777" w:rsidR="0090342F" w:rsidRDefault="0090342F" w:rsidP="005F7509">
      <w:pPr>
        <w:pStyle w:val="Heading1underlined"/>
      </w:pPr>
      <w:r>
        <w:t xml:space="preserve">Preparing For Your First Day </w:t>
      </w:r>
    </w:p>
    <w:p w14:paraId="258EC757" w14:textId="76B9694C" w:rsidR="0090342F" w:rsidRDefault="0090342F" w:rsidP="0090342F">
      <w:r>
        <w:t xml:space="preserve">How does your child feel about himself every time he cannot tie his shoes or buckle his belt?  Imagine his pride when he </w:t>
      </w:r>
      <w:r w:rsidR="00C31DB0">
        <w:t>does not</w:t>
      </w:r>
      <w:r>
        <w:t xml:space="preserve"> have to wait for the teacher to fix his clothes.  He</w:t>
      </w:r>
      <w:r w:rsidR="00114A80">
        <w:t xml:space="preserve"> or </w:t>
      </w:r>
      <w:r w:rsidR="003440B2">
        <w:t>She</w:t>
      </w:r>
      <w:r>
        <w:t xml:space="preserve"> did it </w:t>
      </w:r>
      <w:r w:rsidR="003440B2">
        <w:t>themselves</w:t>
      </w:r>
      <w:r>
        <w:t xml:space="preserve">! </w:t>
      </w:r>
    </w:p>
    <w:p w14:paraId="718209E0" w14:textId="77777777" w:rsidR="00D8499E" w:rsidRPr="00EB7048" w:rsidRDefault="00D8499E" w:rsidP="00EB7048">
      <w:pPr>
        <w:pStyle w:val="ListParagraph"/>
        <w:numPr>
          <w:ilvl w:val="0"/>
          <w:numId w:val="12"/>
        </w:numPr>
        <w:shd w:val="clear" w:color="auto" w:fill="FFFFFF"/>
        <w:spacing w:line="253" w:lineRule="atLeast"/>
        <w:rPr>
          <w:rFonts w:ascii="Calibri" w:eastAsia="Times New Roman" w:hAnsi="Calibri" w:cs="Times New Roman"/>
          <w:color w:val="222222"/>
          <w:szCs w:val="22"/>
          <w:lang w:eastAsia="en-US" w:bidi="ar-SA"/>
        </w:rPr>
      </w:pPr>
      <w:r w:rsidRPr="00EB7048">
        <w:rPr>
          <w:rFonts w:ascii="Calibri" w:eastAsia="Times New Roman" w:hAnsi="Calibri" w:cs="Times New Roman"/>
          <w:color w:val="222222"/>
          <w:szCs w:val="22"/>
          <w:lang w:eastAsia="en-US" w:bidi="ar-SA"/>
        </w:rPr>
        <w:t>Dress your child in clothes/shoes he can put on and take off by themselves:</w:t>
      </w:r>
    </w:p>
    <w:p w14:paraId="35EDCFF2" w14:textId="38EE74C0" w:rsidR="006225C9" w:rsidRPr="00EB7048" w:rsidRDefault="00D8499E" w:rsidP="00EB7048">
      <w:pPr>
        <w:pStyle w:val="ListParagraph"/>
        <w:numPr>
          <w:ilvl w:val="0"/>
          <w:numId w:val="12"/>
        </w:numPr>
        <w:shd w:val="clear" w:color="auto" w:fill="FFFFFF"/>
        <w:spacing w:after="0" w:line="240" w:lineRule="auto"/>
        <w:rPr>
          <w:rFonts w:ascii="Calibri" w:eastAsia="Times New Roman" w:hAnsi="Calibri" w:cs="Times New Roman"/>
          <w:color w:val="222222"/>
          <w:szCs w:val="22"/>
          <w:lang w:eastAsia="en-US" w:bidi="ar-SA"/>
        </w:rPr>
      </w:pPr>
      <w:r w:rsidRPr="00EB7048">
        <w:rPr>
          <w:rFonts w:ascii="Calibri" w:eastAsia="Times New Roman" w:hAnsi="Calibri" w:cs="Times New Roman"/>
          <w:color w:val="222222"/>
          <w:szCs w:val="22"/>
          <w:lang w:eastAsia="en-US" w:bidi="ar-SA"/>
        </w:rPr>
        <w:t>Slip on or Velcro shoes</w:t>
      </w:r>
      <w:r w:rsidR="00EA16C6" w:rsidRPr="00EB7048">
        <w:rPr>
          <w:rFonts w:ascii="Calibri" w:eastAsia="Times New Roman" w:hAnsi="Calibri" w:cs="Times New Roman"/>
          <w:color w:val="222222"/>
          <w:szCs w:val="22"/>
          <w:lang w:eastAsia="en-US" w:bidi="ar-SA"/>
        </w:rPr>
        <w:t xml:space="preserve"> or </w:t>
      </w:r>
      <w:r w:rsidR="00C31DB0" w:rsidRPr="00EB7048">
        <w:rPr>
          <w:rFonts w:ascii="Calibri" w:eastAsia="Times New Roman" w:hAnsi="Calibri" w:cs="Times New Roman"/>
          <w:color w:val="222222"/>
          <w:szCs w:val="22"/>
          <w:lang w:eastAsia="en-US" w:bidi="ar-SA"/>
        </w:rPr>
        <w:t>boots until</w:t>
      </w:r>
      <w:r w:rsidRPr="00EB7048">
        <w:rPr>
          <w:rFonts w:ascii="Calibri" w:eastAsia="Times New Roman" w:hAnsi="Calibri" w:cs="Times New Roman"/>
          <w:color w:val="222222"/>
          <w:szCs w:val="22"/>
          <w:lang w:eastAsia="en-US" w:bidi="ar-SA"/>
        </w:rPr>
        <w:t xml:space="preserve"> they can tie by themselves </w:t>
      </w:r>
      <w:r w:rsidR="000A314B" w:rsidRPr="00EB7048">
        <w:rPr>
          <w:rFonts w:ascii="Calibri" w:eastAsia="Times New Roman" w:hAnsi="Calibri" w:cs="Times New Roman"/>
          <w:color w:val="222222"/>
          <w:szCs w:val="22"/>
          <w:lang w:eastAsia="en-US" w:bidi="ar-SA"/>
        </w:rPr>
        <w:t>(5-6 yrs)</w:t>
      </w:r>
    </w:p>
    <w:p w14:paraId="24C1DC33" w14:textId="591A37E1" w:rsidR="00D8499E" w:rsidRPr="00202961" w:rsidRDefault="00D8499E" w:rsidP="00EB7048">
      <w:pPr>
        <w:pStyle w:val="ListParagraph"/>
        <w:numPr>
          <w:ilvl w:val="0"/>
          <w:numId w:val="12"/>
        </w:numPr>
        <w:shd w:val="clear" w:color="auto" w:fill="FFFFFF"/>
        <w:spacing w:after="0" w:line="240" w:lineRule="auto"/>
        <w:rPr>
          <w:rFonts w:ascii="Calibri" w:eastAsia="Times New Roman" w:hAnsi="Calibri" w:cs="Times New Roman"/>
          <w:i/>
          <w:iCs/>
          <w:color w:val="222222"/>
          <w:szCs w:val="22"/>
          <w:lang w:eastAsia="en-US" w:bidi="ar-SA"/>
        </w:rPr>
      </w:pPr>
      <w:r w:rsidRPr="006225C9">
        <w:rPr>
          <w:rFonts w:ascii="Calibri" w:eastAsia="Times New Roman" w:hAnsi="Calibri" w:cs="Times New Roman"/>
          <w:color w:val="222222"/>
          <w:szCs w:val="22"/>
          <w:lang w:eastAsia="en-US" w:bidi="ar-SA"/>
        </w:rPr>
        <w:t xml:space="preserve">Secure </w:t>
      </w:r>
      <w:r w:rsidR="006225C9" w:rsidRPr="006225C9">
        <w:rPr>
          <w:rFonts w:ascii="Calibri" w:eastAsia="Times New Roman" w:hAnsi="Calibri" w:cs="Times New Roman"/>
          <w:color w:val="222222"/>
          <w:szCs w:val="22"/>
          <w:lang w:eastAsia="en-US" w:bidi="ar-SA"/>
        </w:rPr>
        <w:t>footwear</w:t>
      </w:r>
      <w:r w:rsidRPr="006225C9">
        <w:rPr>
          <w:rFonts w:ascii="Calibri" w:eastAsia="Times New Roman" w:hAnsi="Calibri" w:cs="Times New Roman"/>
          <w:color w:val="222222"/>
          <w:szCs w:val="22"/>
          <w:lang w:eastAsia="en-US" w:bidi="ar-SA"/>
        </w:rPr>
        <w:t xml:space="preserve"> for </w:t>
      </w:r>
      <w:r w:rsidR="00C31DB0" w:rsidRPr="006225C9">
        <w:rPr>
          <w:rFonts w:ascii="Calibri" w:eastAsia="Times New Roman" w:hAnsi="Calibri" w:cs="Times New Roman"/>
          <w:color w:val="222222"/>
          <w:szCs w:val="22"/>
          <w:lang w:eastAsia="en-US" w:bidi="ar-SA"/>
        </w:rPr>
        <w:t>running, jumping</w:t>
      </w:r>
      <w:r w:rsidRPr="006225C9">
        <w:rPr>
          <w:rFonts w:ascii="Calibri" w:eastAsia="Times New Roman" w:hAnsi="Calibri" w:cs="Times New Roman"/>
          <w:color w:val="222222"/>
          <w:szCs w:val="22"/>
          <w:lang w:eastAsia="en-US" w:bidi="ar-SA"/>
        </w:rPr>
        <w:t xml:space="preserve">, </w:t>
      </w:r>
      <w:r w:rsidR="00202961" w:rsidRPr="006225C9">
        <w:rPr>
          <w:rFonts w:ascii="Calibri" w:eastAsia="Times New Roman" w:hAnsi="Calibri" w:cs="Times New Roman"/>
          <w:color w:val="222222"/>
          <w:szCs w:val="22"/>
          <w:lang w:eastAsia="en-US" w:bidi="ar-SA"/>
        </w:rPr>
        <w:t>hiking,</w:t>
      </w:r>
      <w:r w:rsidRPr="006225C9">
        <w:rPr>
          <w:rFonts w:ascii="Calibri" w:eastAsia="Times New Roman" w:hAnsi="Calibri" w:cs="Times New Roman"/>
          <w:color w:val="222222"/>
          <w:szCs w:val="22"/>
          <w:lang w:eastAsia="en-US" w:bidi="ar-SA"/>
        </w:rPr>
        <w:t xml:space="preserve"> and climbing.</w:t>
      </w:r>
      <w:r w:rsidR="00EA16C6" w:rsidRPr="006225C9">
        <w:rPr>
          <w:rFonts w:ascii="Calibri" w:eastAsia="Times New Roman" w:hAnsi="Calibri" w:cs="Times New Roman"/>
          <w:color w:val="222222"/>
          <w:szCs w:val="22"/>
          <w:lang w:eastAsia="en-US" w:bidi="ar-SA"/>
        </w:rPr>
        <w:t xml:space="preserve"> </w:t>
      </w:r>
      <w:r w:rsidR="00EA16C6" w:rsidRPr="00202961">
        <w:rPr>
          <w:rFonts w:ascii="Calibri" w:eastAsia="Times New Roman" w:hAnsi="Calibri" w:cs="Times New Roman"/>
          <w:i/>
          <w:iCs/>
          <w:color w:val="222222"/>
          <w:szCs w:val="22"/>
          <w:lang w:eastAsia="en-US" w:bidi="ar-SA"/>
        </w:rPr>
        <w:t>(Please do not have them wear shoes that easily</w:t>
      </w:r>
      <w:r w:rsidR="006225C9" w:rsidRPr="00202961">
        <w:rPr>
          <w:rFonts w:ascii="Calibri" w:eastAsia="Times New Roman" w:hAnsi="Calibri" w:cs="Times New Roman"/>
          <w:i/>
          <w:iCs/>
          <w:color w:val="222222"/>
          <w:szCs w:val="22"/>
          <w:lang w:eastAsia="en-US" w:bidi="ar-SA"/>
        </w:rPr>
        <w:t xml:space="preserve"> </w:t>
      </w:r>
      <w:r w:rsidR="00EA16C6" w:rsidRPr="00202961">
        <w:rPr>
          <w:rFonts w:ascii="Calibri" w:eastAsia="Times New Roman" w:hAnsi="Calibri" w:cs="Times New Roman"/>
          <w:i/>
          <w:iCs/>
          <w:color w:val="222222"/>
          <w:szCs w:val="22"/>
          <w:lang w:eastAsia="en-US" w:bidi="ar-SA"/>
        </w:rPr>
        <w:t>come off that can cause a trip or fall such as flip flops or crocs.  If a child falls from a loft</w:t>
      </w:r>
      <w:r w:rsidR="006225C9" w:rsidRPr="00202961">
        <w:rPr>
          <w:rFonts w:ascii="Calibri" w:eastAsia="Times New Roman" w:hAnsi="Calibri" w:cs="Times New Roman"/>
          <w:i/>
          <w:iCs/>
          <w:color w:val="222222"/>
          <w:szCs w:val="22"/>
          <w:lang w:eastAsia="en-US" w:bidi="ar-SA"/>
        </w:rPr>
        <w:t xml:space="preserve"> </w:t>
      </w:r>
      <w:r w:rsidR="00EA16C6" w:rsidRPr="00202961">
        <w:rPr>
          <w:rFonts w:ascii="Calibri" w:eastAsia="Times New Roman" w:hAnsi="Calibri" w:cs="Times New Roman"/>
          <w:i/>
          <w:iCs/>
          <w:color w:val="222222"/>
          <w:szCs w:val="22"/>
          <w:lang w:eastAsia="en-US" w:bidi="ar-SA"/>
        </w:rPr>
        <w:t xml:space="preserve">or </w:t>
      </w:r>
      <w:r w:rsidR="00EB7048" w:rsidRPr="00202961">
        <w:rPr>
          <w:rFonts w:ascii="Calibri" w:eastAsia="Times New Roman" w:hAnsi="Calibri" w:cs="Times New Roman"/>
          <w:i/>
          <w:iCs/>
          <w:color w:val="222222"/>
          <w:szCs w:val="22"/>
          <w:lang w:eastAsia="en-US" w:bidi="ar-SA"/>
        </w:rPr>
        <w:t>climber,</w:t>
      </w:r>
      <w:r w:rsidR="00EA16C6" w:rsidRPr="00202961">
        <w:rPr>
          <w:rFonts w:ascii="Calibri" w:eastAsia="Times New Roman" w:hAnsi="Calibri" w:cs="Times New Roman"/>
          <w:i/>
          <w:iCs/>
          <w:color w:val="222222"/>
          <w:szCs w:val="22"/>
          <w:lang w:eastAsia="en-US" w:bidi="ar-SA"/>
        </w:rPr>
        <w:t xml:space="preserve"> it could cause </w:t>
      </w:r>
      <w:r w:rsidR="0083057A" w:rsidRPr="00202961">
        <w:rPr>
          <w:rFonts w:ascii="Calibri" w:eastAsia="Times New Roman" w:hAnsi="Calibri" w:cs="Times New Roman"/>
          <w:i/>
          <w:iCs/>
          <w:color w:val="222222"/>
          <w:szCs w:val="22"/>
          <w:lang w:eastAsia="en-US" w:bidi="ar-SA"/>
        </w:rPr>
        <w:t>serious</w:t>
      </w:r>
      <w:r w:rsidR="00EA16C6" w:rsidRPr="00202961">
        <w:rPr>
          <w:rFonts w:ascii="Calibri" w:eastAsia="Times New Roman" w:hAnsi="Calibri" w:cs="Times New Roman"/>
          <w:i/>
          <w:iCs/>
          <w:color w:val="222222"/>
          <w:szCs w:val="22"/>
          <w:lang w:eastAsia="en-US" w:bidi="ar-SA"/>
        </w:rPr>
        <w:t xml:space="preserve"> concision.)</w:t>
      </w:r>
    </w:p>
    <w:p w14:paraId="3C2953E3" w14:textId="67314FD3" w:rsidR="00EA16C6" w:rsidRPr="00EB7048" w:rsidRDefault="00D8499E" w:rsidP="00EB7048">
      <w:pPr>
        <w:pStyle w:val="ListParagraph"/>
        <w:numPr>
          <w:ilvl w:val="0"/>
          <w:numId w:val="12"/>
        </w:numPr>
        <w:shd w:val="clear" w:color="auto" w:fill="FFFFFF"/>
        <w:spacing w:after="0" w:line="240" w:lineRule="auto"/>
        <w:rPr>
          <w:rFonts w:ascii="Calibri" w:eastAsia="Times New Roman" w:hAnsi="Calibri" w:cs="Times New Roman"/>
          <w:color w:val="222222"/>
          <w:szCs w:val="22"/>
          <w:lang w:eastAsia="en-US" w:bidi="ar-SA"/>
        </w:rPr>
      </w:pPr>
      <w:r w:rsidRPr="00EB7048">
        <w:rPr>
          <w:rFonts w:ascii="Calibri" w:eastAsia="Times New Roman" w:hAnsi="Calibri" w:cs="Times New Roman"/>
          <w:color w:val="222222"/>
          <w:szCs w:val="22"/>
          <w:lang w:eastAsia="en-US" w:bidi="ar-SA"/>
        </w:rPr>
        <w:t xml:space="preserve">Easy </w:t>
      </w:r>
      <w:r w:rsidR="00202961" w:rsidRPr="00EB7048">
        <w:rPr>
          <w:rFonts w:ascii="Calibri" w:eastAsia="Times New Roman" w:hAnsi="Calibri" w:cs="Times New Roman"/>
          <w:color w:val="222222"/>
          <w:szCs w:val="22"/>
          <w:lang w:eastAsia="en-US" w:bidi="ar-SA"/>
        </w:rPr>
        <w:t>pull-on</w:t>
      </w:r>
      <w:r w:rsidR="00C31DB0" w:rsidRPr="00EB7048">
        <w:rPr>
          <w:rFonts w:ascii="Calibri" w:eastAsia="Times New Roman" w:hAnsi="Calibri" w:cs="Times New Roman"/>
          <w:color w:val="222222"/>
          <w:szCs w:val="22"/>
          <w:lang w:eastAsia="en-US" w:bidi="ar-SA"/>
        </w:rPr>
        <w:t xml:space="preserve"> pants</w:t>
      </w:r>
      <w:r w:rsidRPr="00EB7048">
        <w:rPr>
          <w:rFonts w:ascii="Calibri" w:eastAsia="Times New Roman" w:hAnsi="Calibri" w:cs="Times New Roman"/>
          <w:color w:val="222222"/>
          <w:szCs w:val="22"/>
          <w:lang w:eastAsia="en-US" w:bidi="ar-SA"/>
        </w:rPr>
        <w:t xml:space="preserve">. </w:t>
      </w:r>
    </w:p>
    <w:p w14:paraId="1884109F" w14:textId="75EA901B" w:rsidR="00D8499E" w:rsidRPr="00EB7048" w:rsidRDefault="00D8499E" w:rsidP="00EB7048">
      <w:pPr>
        <w:pStyle w:val="ListParagraph"/>
        <w:numPr>
          <w:ilvl w:val="0"/>
          <w:numId w:val="12"/>
        </w:numPr>
        <w:shd w:val="clear" w:color="auto" w:fill="FFFFFF"/>
        <w:spacing w:after="0" w:line="240" w:lineRule="auto"/>
        <w:rPr>
          <w:rFonts w:ascii="Calibri" w:eastAsia="Times New Roman" w:hAnsi="Calibri" w:cs="Times New Roman"/>
          <w:color w:val="222222"/>
          <w:szCs w:val="22"/>
          <w:lang w:eastAsia="en-US" w:bidi="ar-SA"/>
        </w:rPr>
      </w:pPr>
      <w:r w:rsidRPr="00EB7048">
        <w:rPr>
          <w:rFonts w:ascii="Calibri" w:eastAsia="Times New Roman" w:hAnsi="Calibri" w:cs="Times New Roman"/>
          <w:color w:val="222222"/>
          <w:szCs w:val="22"/>
          <w:lang w:eastAsia="en-US" w:bidi="ar-SA"/>
        </w:rPr>
        <w:t>Snap or Velcro front jackets</w:t>
      </w:r>
    </w:p>
    <w:p w14:paraId="1D7E5F7B" w14:textId="41F321A1" w:rsidR="00D8499E" w:rsidRPr="00EB7048" w:rsidRDefault="00D8499E" w:rsidP="00EB7048">
      <w:pPr>
        <w:pStyle w:val="ListParagraph"/>
        <w:numPr>
          <w:ilvl w:val="0"/>
          <w:numId w:val="12"/>
        </w:numPr>
        <w:shd w:val="clear" w:color="auto" w:fill="FFFFFF"/>
        <w:spacing w:after="0" w:line="240" w:lineRule="auto"/>
        <w:rPr>
          <w:rFonts w:ascii="Calibri" w:eastAsia="Times New Roman" w:hAnsi="Calibri" w:cs="Times New Roman"/>
          <w:color w:val="222222"/>
          <w:szCs w:val="22"/>
          <w:lang w:eastAsia="en-US" w:bidi="ar-SA"/>
        </w:rPr>
      </w:pPr>
      <w:r w:rsidRPr="00EB7048">
        <w:rPr>
          <w:rFonts w:ascii="Calibri" w:eastAsia="Times New Roman" w:hAnsi="Calibri" w:cs="Times New Roman"/>
          <w:color w:val="222222"/>
          <w:szCs w:val="22"/>
          <w:lang w:eastAsia="en-US" w:bidi="ar-SA"/>
        </w:rPr>
        <w:t>Clothing that will not hinder or trip a child (No extra long pants or skirts or too loose in the</w:t>
      </w:r>
      <w:r w:rsidR="0083057A">
        <w:rPr>
          <w:rFonts w:ascii="Calibri" w:eastAsia="Times New Roman" w:hAnsi="Calibri" w:cs="Times New Roman"/>
          <w:color w:val="222222"/>
          <w:szCs w:val="22"/>
          <w:lang w:eastAsia="en-US" w:bidi="ar-SA"/>
        </w:rPr>
        <w:t xml:space="preserve"> </w:t>
      </w:r>
      <w:r w:rsidRPr="00EB7048">
        <w:rPr>
          <w:rFonts w:ascii="Calibri" w:eastAsia="Times New Roman" w:hAnsi="Calibri" w:cs="Times New Roman"/>
          <w:color w:val="222222"/>
          <w:szCs w:val="22"/>
          <w:lang w:eastAsia="en-US" w:bidi="ar-SA"/>
        </w:rPr>
        <w:t xml:space="preserve">waist) when running, jumping, </w:t>
      </w:r>
      <w:r w:rsidR="00C31DB0" w:rsidRPr="00EB7048">
        <w:rPr>
          <w:rFonts w:ascii="Calibri" w:eastAsia="Times New Roman" w:hAnsi="Calibri" w:cs="Times New Roman"/>
          <w:color w:val="222222"/>
          <w:szCs w:val="22"/>
          <w:lang w:eastAsia="en-US" w:bidi="ar-SA"/>
        </w:rPr>
        <w:t>hiking,</w:t>
      </w:r>
      <w:r w:rsidRPr="00EB7048">
        <w:rPr>
          <w:rFonts w:ascii="Calibri" w:eastAsia="Times New Roman" w:hAnsi="Calibri" w:cs="Times New Roman"/>
          <w:color w:val="222222"/>
          <w:szCs w:val="22"/>
          <w:lang w:eastAsia="en-US" w:bidi="ar-SA"/>
        </w:rPr>
        <w:t xml:space="preserve"> and climbing.</w:t>
      </w:r>
    </w:p>
    <w:p w14:paraId="1421C29C" w14:textId="3EC68FCC" w:rsidR="003440B2" w:rsidRPr="003440B2" w:rsidRDefault="003440B2" w:rsidP="00D8499E">
      <w:pPr>
        <w:shd w:val="clear" w:color="auto" w:fill="FFFFFF"/>
        <w:spacing w:after="0" w:line="240" w:lineRule="auto"/>
        <w:ind w:left="720"/>
        <w:rPr>
          <w:rFonts w:ascii="Calibri" w:eastAsia="Times New Roman" w:hAnsi="Calibri" w:cs="Times New Roman"/>
          <w:b/>
          <w:color w:val="222222"/>
          <w:szCs w:val="22"/>
          <w:lang w:eastAsia="en-US" w:bidi="ar-SA"/>
        </w:rPr>
      </w:pPr>
      <w:bookmarkStart w:id="0" w:name="_Hlk51860017"/>
      <w:r w:rsidRPr="003440B2">
        <w:rPr>
          <w:rFonts w:ascii="Calibri" w:eastAsia="Times New Roman" w:hAnsi="Calibri" w:cs="Times New Roman"/>
          <w:b/>
          <w:color w:val="222222"/>
          <w:szCs w:val="22"/>
          <w:lang w:eastAsia="en-US" w:bidi="ar-SA"/>
        </w:rPr>
        <w:t xml:space="preserve">Please do NOT send children to school </w:t>
      </w:r>
      <w:r w:rsidR="0083057A" w:rsidRPr="003440B2">
        <w:rPr>
          <w:rFonts w:ascii="Calibri" w:eastAsia="Times New Roman" w:hAnsi="Calibri" w:cs="Times New Roman"/>
          <w:b/>
          <w:color w:val="222222"/>
          <w:szCs w:val="22"/>
          <w:lang w:eastAsia="en-US" w:bidi="ar-SA"/>
        </w:rPr>
        <w:t>in</w:t>
      </w:r>
      <w:r w:rsidRPr="003440B2">
        <w:rPr>
          <w:rFonts w:ascii="Calibri" w:eastAsia="Times New Roman" w:hAnsi="Calibri" w:cs="Times New Roman"/>
          <w:b/>
          <w:color w:val="222222"/>
          <w:szCs w:val="22"/>
          <w:lang w:eastAsia="en-US" w:bidi="ar-SA"/>
        </w:rPr>
        <w:t xml:space="preserve"> shoes that make </w:t>
      </w:r>
      <w:proofErr w:type="gramStart"/>
      <w:r w:rsidRPr="003440B2">
        <w:rPr>
          <w:rFonts w:ascii="Calibri" w:eastAsia="Times New Roman" w:hAnsi="Calibri" w:cs="Times New Roman"/>
          <w:b/>
          <w:color w:val="222222"/>
          <w:szCs w:val="22"/>
          <w:lang w:eastAsia="en-US" w:bidi="ar-SA"/>
        </w:rPr>
        <w:t>noises</w:t>
      </w:r>
      <w:proofErr w:type="gramEnd"/>
      <w:r w:rsidRPr="003440B2">
        <w:rPr>
          <w:rFonts w:ascii="Calibri" w:eastAsia="Times New Roman" w:hAnsi="Calibri" w:cs="Times New Roman"/>
          <w:b/>
          <w:color w:val="222222"/>
          <w:szCs w:val="22"/>
          <w:lang w:eastAsia="en-US" w:bidi="ar-SA"/>
        </w:rPr>
        <w:t xml:space="preserve"> or have flashing lights.</w:t>
      </w:r>
      <w:r w:rsidR="00C31DB0">
        <w:rPr>
          <w:rFonts w:ascii="Calibri" w:eastAsia="Times New Roman" w:hAnsi="Calibri" w:cs="Times New Roman"/>
          <w:b/>
          <w:color w:val="222222"/>
          <w:szCs w:val="22"/>
          <w:lang w:eastAsia="en-US" w:bidi="ar-SA"/>
        </w:rPr>
        <w:t xml:space="preserve"> Flashing lights can cause seizures.</w:t>
      </w:r>
      <w:r w:rsidR="00F25484">
        <w:rPr>
          <w:rFonts w:ascii="Calibri" w:eastAsia="Times New Roman" w:hAnsi="Calibri" w:cs="Times New Roman"/>
          <w:b/>
          <w:color w:val="222222"/>
          <w:szCs w:val="22"/>
          <w:lang w:eastAsia="en-US" w:bidi="ar-SA"/>
        </w:rPr>
        <w:t xml:space="preserve"> We will remove them and find and extra pair to borrow.</w:t>
      </w:r>
    </w:p>
    <w:bookmarkEnd w:id="0"/>
    <w:p w14:paraId="6E3394BD" w14:textId="77777777" w:rsidR="005F7509" w:rsidRDefault="005F7509" w:rsidP="0090342F"/>
    <w:p w14:paraId="4BDE0E18" w14:textId="77777777" w:rsidR="0090342F" w:rsidRDefault="0090342F" w:rsidP="005F7509">
      <w:pPr>
        <w:pStyle w:val="Heading2"/>
      </w:pPr>
      <w:r>
        <w:t xml:space="preserve">ONE AND TWO YEAR OLDS </w:t>
      </w:r>
    </w:p>
    <w:p w14:paraId="20CF9D3D" w14:textId="49072F9E" w:rsidR="005F7509" w:rsidRDefault="0090342F" w:rsidP="005F7509">
      <w:pPr>
        <w:pStyle w:val="ListParagraph"/>
        <w:numPr>
          <w:ilvl w:val="0"/>
          <w:numId w:val="6"/>
        </w:numPr>
      </w:pPr>
      <w:r>
        <w:t>A complete change of clothes</w:t>
      </w:r>
      <w:r w:rsidR="00382D4A">
        <w:t>,</w:t>
      </w:r>
      <w:r>
        <w:t xml:space="preserve"> </w:t>
      </w:r>
      <w:r w:rsidR="00382D4A">
        <w:t>p</w:t>
      </w:r>
      <w:r w:rsidR="00EA16C6">
        <w:t>lease label all clothing.</w:t>
      </w:r>
    </w:p>
    <w:p w14:paraId="6C3A58CE" w14:textId="6F69E9A1" w:rsidR="0070041D" w:rsidRDefault="0070041D" w:rsidP="005F7509">
      <w:pPr>
        <w:pStyle w:val="ListParagraph"/>
        <w:numPr>
          <w:ilvl w:val="0"/>
          <w:numId w:val="6"/>
        </w:numPr>
      </w:pPr>
      <w:r>
        <w:t xml:space="preserve">Two dry bags </w:t>
      </w:r>
      <w:r w:rsidR="00382D4A">
        <w:t>f</w:t>
      </w:r>
      <w:r>
        <w:t>o</w:t>
      </w:r>
      <w:r w:rsidR="00382D4A">
        <w:t>r</w:t>
      </w:r>
      <w:r w:rsidR="00967E7B">
        <w:t xml:space="preserve"> </w:t>
      </w:r>
      <w:r>
        <w:t>dirty clothes.</w:t>
      </w:r>
      <w:r w:rsidR="00967E7B">
        <w:t xml:space="preserve"> – Plastic bags may not be in cubbies.</w:t>
      </w:r>
    </w:p>
    <w:p w14:paraId="57D003ED" w14:textId="77777777" w:rsidR="005F7509" w:rsidRDefault="0090342F" w:rsidP="005F7509">
      <w:pPr>
        <w:pStyle w:val="ListParagraph"/>
        <w:numPr>
          <w:ilvl w:val="0"/>
          <w:numId w:val="6"/>
        </w:numPr>
      </w:pPr>
      <w:r>
        <w:lastRenderedPageBreak/>
        <w:t xml:space="preserve">Bring Diapers and/or pull-ups if needed. </w:t>
      </w:r>
    </w:p>
    <w:p w14:paraId="623381F9" w14:textId="77777777" w:rsidR="005F7509" w:rsidRDefault="0090342F" w:rsidP="005F7509">
      <w:pPr>
        <w:pStyle w:val="ListParagraph"/>
        <w:numPr>
          <w:ilvl w:val="0"/>
          <w:numId w:val="6"/>
        </w:numPr>
      </w:pPr>
      <w:r>
        <w:t>A nap time blanket, pacifier, and/or “snuggly” if needed.</w:t>
      </w:r>
    </w:p>
    <w:p w14:paraId="6D0E165B" w14:textId="77777777" w:rsidR="005F7509" w:rsidRDefault="0090342F" w:rsidP="005F7509">
      <w:pPr>
        <w:pStyle w:val="ListParagraph"/>
        <w:numPr>
          <w:ilvl w:val="0"/>
          <w:numId w:val="6"/>
        </w:numPr>
      </w:pPr>
      <w:r>
        <w:t xml:space="preserve">Short sleeves or easy sleeves the child can push up for hand washing. </w:t>
      </w:r>
    </w:p>
    <w:p w14:paraId="507C8649" w14:textId="5C1B5E50" w:rsidR="005F7509" w:rsidRDefault="0090342F" w:rsidP="005F7509">
      <w:pPr>
        <w:pStyle w:val="ListParagraph"/>
        <w:numPr>
          <w:ilvl w:val="0"/>
          <w:numId w:val="6"/>
        </w:numPr>
      </w:pPr>
      <w:r>
        <w:t xml:space="preserve">NO toys from home.  </w:t>
      </w:r>
      <w:r w:rsidR="006B0FDF">
        <w:t>Two-year-olds are</w:t>
      </w:r>
      <w:r>
        <w:t xml:space="preserve"> very possessive. Please leave toys in the car. </w:t>
      </w:r>
    </w:p>
    <w:p w14:paraId="543887A5" w14:textId="3353CA42" w:rsidR="005F7509" w:rsidRDefault="0090342F" w:rsidP="005F7509">
      <w:pPr>
        <w:pStyle w:val="ListParagraph"/>
        <w:numPr>
          <w:ilvl w:val="0"/>
          <w:numId w:val="6"/>
        </w:numPr>
      </w:pPr>
      <w:r>
        <w:t xml:space="preserve">For rainy days send your child in a raincoat, </w:t>
      </w:r>
      <w:r w:rsidR="00B60650">
        <w:t>waterproof</w:t>
      </w:r>
      <w:r w:rsidR="00091219">
        <w:t xml:space="preserve"> shoes/</w:t>
      </w:r>
      <w:r>
        <w:t>boots, and/</w:t>
      </w:r>
      <w:r w:rsidR="00C31DB0">
        <w:t>or waterproof</w:t>
      </w:r>
      <w:r>
        <w:t xml:space="preserve"> hat, so he/she can go outside. </w:t>
      </w:r>
    </w:p>
    <w:p w14:paraId="17B898B7" w14:textId="3FF6604A" w:rsidR="005F7509" w:rsidRDefault="0090342F" w:rsidP="005F7509">
      <w:pPr>
        <w:pStyle w:val="ListParagraph"/>
        <w:numPr>
          <w:ilvl w:val="0"/>
          <w:numId w:val="6"/>
        </w:numPr>
      </w:pPr>
      <w:r>
        <w:t xml:space="preserve">In </w:t>
      </w:r>
      <w:r w:rsidR="00650849">
        <w:t>winter,</w:t>
      </w:r>
      <w:r>
        <w:t xml:space="preserve"> your child will need a heavy </w:t>
      </w:r>
      <w:r w:rsidR="00B121FB">
        <w:t>coat</w:t>
      </w:r>
      <w:r>
        <w:t>, warm socks</w:t>
      </w:r>
      <w:r w:rsidR="00B121FB">
        <w:t xml:space="preserve">, </w:t>
      </w:r>
      <w:r>
        <w:t>boots</w:t>
      </w:r>
      <w:r w:rsidR="006326B2">
        <w:t>/</w:t>
      </w:r>
      <w:r w:rsidR="00D260E2">
        <w:t>waterproof</w:t>
      </w:r>
      <w:r w:rsidR="006326B2">
        <w:t xml:space="preserve"> shoes</w:t>
      </w:r>
      <w:r>
        <w:t xml:space="preserve"> and a hat.  </w:t>
      </w:r>
    </w:p>
    <w:p w14:paraId="1FC75ACE" w14:textId="77777777" w:rsidR="0090342F" w:rsidRDefault="0090342F" w:rsidP="005F7509">
      <w:pPr>
        <w:pStyle w:val="ListParagraph"/>
        <w:numPr>
          <w:ilvl w:val="0"/>
          <w:numId w:val="6"/>
        </w:numPr>
      </w:pPr>
      <w:r>
        <w:t xml:space="preserve">Please bring Mittens only (NO gloves). </w:t>
      </w:r>
    </w:p>
    <w:p w14:paraId="3DF35EC3" w14:textId="77777777" w:rsidR="005F7509" w:rsidRDefault="0090342F" w:rsidP="005F7509">
      <w:pPr>
        <w:pStyle w:val="Heading2"/>
      </w:pPr>
      <w:r>
        <w:t xml:space="preserve">PRESCHOOLERS </w:t>
      </w:r>
    </w:p>
    <w:p w14:paraId="3C873515" w14:textId="7A9C2EC4" w:rsidR="005F7509" w:rsidRDefault="0090342F" w:rsidP="005F7509">
      <w:pPr>
        <w:pStyle w:val="ListParagraph"/>
        <w:numPr>
          <w:ilvl w:val="0"/>
          <w:numId w:val="7"/>
        </w:numPr>
      </w:pPr>
      <w:r>
        <w:t>A complete change of clothes</w:t>
      </w:r>
      <w:r w:rsidR="00C30E63">
        <w:t>, p</w:t>
      </w:r>
      <w:r w:rsidR="00EA16C6">
        <w:t>lease label all clothing.</w:t>
      </w:r>
    </w:p>
    <w:p w14:paraId="39A19E00" w14:textId="375F0E4E" w:rsidR="00370643" w:rsidRDefault="00370643" w:rsidP="00370643">
      <w:pPr>
        <w:pStyle w:val="ListParagraph"/>
        <w:numPr>
          <w:ilvl w:val="0"/>
          <w:numId w:val="7"/>
        </w:numPr>
      </w:pPr>
      <w:r>
        <w:t>A dry bag to bag dirty clothes.</w:t>
      </w:r>
      <w:r w:rsidR="00C30E63">
        <w:t xml:space="preserve"> – Plastic bags may not be in cubbies.</w:t>
      </w:r>
    </w:p>
    <w:p w14:paraId="0A94A47E" w14:textId="77777777" w:rsidR="00316071" w:rsidRDefault="0090342F" w:rsidP="005F7509">
      <w:pPr>
        <w:pStyle w:val="ListParagraph"/>
        <w:numPr>
          <w:ilvl w:val="0"/>
          <w:numId w:val="7"/>
        </w:numPr>
      </w:pPr>
      <w:r>
        <w:t xml:space="preserve">If your child rests, he/she may want a nap time blanket from home. We have sheets and blankets here.  </w:t>
      </w:r>
    </w:p>
    <w:p w14:paraId="2A0C4318" w14:textId="20E84B12" w:rsidR="005F7509" w:rsidRDefault="0090342F" w:rsidP="005F7509">
      <w:pPr>
        <w:pStyle w:val="ListParagraph"/>
        <w:numPr>
          <w:ilvl w:val="0"/>
          <w:numId w:val="7"/>
        </w:numPr>
      </w:pPr>
      <w:r>
        <w:t xml:space="preserve">Exploration and creativity </w:t>
      </w:r>
      <w:r w:rsidR="003E55E4">
        <w:t>are</w:t>
      </w:r>
      <w:r>
        <w:t xml:space="preserve"> messy work.  Please have your child wear play clothes. </w:t>
      </w:r>
    </w:p>
    <w:p w14:paraId="3376A8BE" w14:textId="294B2FF4" w:rsidR="005F7509" w:rsidRDefault="0090342F" w:rsidP="005F7509">
      <w:pPr>
        <w:pStyle w:val="ListParagraph"/>
        <w:numPr>
          <w:ilvl w:val="0"/>
          <w:numId w:val="7"/>
        </w:numPr>
      </w:pPr>
      <w:r>
        <w:t xml:space="preserve">For rainy days send your child in a raincoat, </w:t>
      </w:r>
      <w:r w:rsidR="00316071">
        <w:t>waterproof shoes/</w:t>
      </w:r>
      <w:r>
        <w:t>boots, and a waterproof hat, so he/she can go outside.</w:t>
      </w:r>
    </w:p>
    <w:p w14:paraId="6A343D43" w14:textId="3A8A8062" w:rsidR="0090342F" w:rsidRDefault="0090342F" w:rsidP="005F7509">
      <w:pPr>
        <w:pStyle w:val="ListParagraph"/>
        <w:numPr>
          <w:ilvl w:val="0"/>
          <w:numId w:val="7"/>
        </w:numPr>
      </w:pPr>
      <w:r>
        <w:t xml:space="preserve">In </w:t>
      </w:r>
      <w:r w:rsidR="00650849">
        <w:t>winter,</w:t>
      </w:r>
      <w:r>
        <w:t xml:space="preserve"> your child will need a </w:t>
      </w:r>
      <w:r w:rsidR="003E55E4">
        <w:t>heavy coat, warm socks, boots/</w:t>
      </w:r>
      <w:r w:rsidR="00D260E2">
        <w:t>waterproof</w:t>
      </w:r>
      <w:r w:rsidR="003E55E4">
        <w:t xml:space="preserve"> shoes and a hat</w:t>
      </w:r>
      <w:r>
        <w:t xml:space="preserve">. </w:t>
      </w:r>
    </w:p>
    <w:p w14:paraId="711F350A" w14:textId="41C85908" w:rsidR="0090342F" w:rsidRDefault="0090342F" w:rsidP="0090342F">
      <w:r>
        <w:t xml:space="preserve">Please label </w:t>
      </w:r>
      <w:r w:rsidRPr="00E7011D">
        <w:rPr>
          <w:b/>
          <w:bCs/>
        </w:rPr>
        <w:t xml:space="preserve">ALL your child’s things with a </w:t>
      </w:r>
      <w:r w:rsidR="00E7011D" w:rsidRPr="00E7011D">
        <w:rPr>
          <w:b/>
          <w:bCs/>
        </w:rPr>
        <w:t>laundry</w:t>
      </w:r>
      <w:r w:rsidRPr="00E7011D">
        <w:rPr>
          <w:b/>
          <w:bCs/>
        </w:rPr>
        <w:t xml:space="preserve"> marker</w:t>
      </w:r>
      <w:r>
        <w:t xml:space="preserve">.  We will launder the nap blankets and sheets once a week here! </w:t>
      </w:r>
    </w:p>
    <w:p w14:paraId="5542AA95" w14:textId="5CD69B96" w:rsidR="0090342F" w:rsidRDefault="0090342F" w:rsidP="005F7509">
      <w:pPr>
        <w:pStyle w:val="Heading1underlined"/>
      </w:pPr>
      <w:r>
        <w:t>I</w:t>
      </w:r>
      <w:r w:rsidR="001968C7">
        <w:t>mportant</w:t>
      </w:r>
      <w:r>
        <w:t xml:space="preserve"> S</w:t>
      </w:r>
      <w:r w:rsidR="001968C7">
        <w:t>afety</w:t>
      </w:r>
      <w:r>
        <w:t xml:space="preserve"> T</w:t>
      </w:r>
      <w:r w:rsidR="001968C7">
        <w:t>ips</w:t>
      </w:r>
      <w:r>
        <w:t xml:space="preserve"> </w:t>
      </w:r>
      <w:r w:rsidR="009E0BCC">
        <w:t>for</w:t>
      </w:r>
      <w:r>
        <w:t xml:space="preserve"> S</w:t>
      </w:r>
      <w:r w:rsidR="001968C7">
        <w:t>chool</w:t>
      </w:r>
      <w:r>
        <w:t xml:space="preserve"> </w:t>
      </w:r>
    </w:p>
    <w:p w14:paraId="7996E9F8" w14:textId="09196297" w:rsidR="005F7509" w:rsidRDefault="0090342F" w:rsidP="005F7509">
      <w:pPr>
        <w:pStyle w:val="NoSpacing"/>
        <w:numPr>
          <w:ilvl w:val="0"/>
          <w:numId w:val="8"/>
        </w:numPr>
      </w:pPr>
      <w:r>
        <w:t>No scarves, ties on hoods or necklaces</w:t>
      </w:r>
      <w:r w:rsidR="005F7509">
        <w:t xml:space="preserve"> </w:t>
      </w:r>
      <w:r w:rsidR="00E7011D">
        <w:t>(</w:t>
      </w:r>
      <w:r w:rsidR="00E7011D" w:rsidRPr="00B25802">
        <w:rPr>
          <w:i/>
          <w:iCs/>
        </w:rPr>
        <w:t>quick release okay</w:t>
      </w:r>
      <w:r w:rsidR="00E7011D">
        <w:t xml:space="preserve">) </w:t>
      </w:r>
      <w:r w:rsidR="005F7509">
        <w:t>on the play yard</w:t>
      </w:r>
      <w:r>
        <w:t xml:space="preserve">. These can get caught on the play equipment and cause chocking. </w:t>
      </w:r>
    </w:p>
    <w:p w14:paraId="2D9AD91D" w14:textId="77777777" w:rsidR="005F7509" w:rsidRDefault="00200FB9" w:rsidP="005F7509">
      <w:pPr>
        <w:pStyle w:val="NoSpacing"/>
        <w:numPr>
          <w:ilvl w:val="0"/>
          <w:numId w:val="8"/>
        </w:numPr>
      </w:pPr>
      <w:r>
        <w:t>NO Umbrellas</w:t>
      </w:r>
      <w:r w:rsidR="0090342F">
        <w:t xml:space="preserve"> </w:t>
      </w:r>
    </w:p>
    <w:p w14:paraId="2887F77E" w14:textId="77777777" w:rsidR="005F7509" w:rsidRDefault="0090342F" w:rsidP="005F7509">
      <w:pPr>
        <w:pStyle w:val="NoSpacing"/>
        <w:numPr>
          <w:ilvl w:val="0"/>
          <w:numId w:val="8"/>
        </w:numPr>
      </w:pPr>
      <w:r>
        <w:t xml:space="preserve">NO party shoes with slippery soles </w:t>
      </w:r>
    </w:p>
    <w:p w14:paraId="032E5AF8" w14:textId="286D6C48" w:rsidR="005F7509" w:rsidRDefault="0090342F" w:rsidP="005F7509">
      <w:pPr>
        <w:pStyle w:val="NoSpacing"/>
        <w:numPr>
          <w:ilvl w:val="0"/>
          <w:numId w:val="8"/>
        </w:numPr>
      </w:pPr>
      <w:r>
        <w:t>NO onesies</w:t>
      </w:r>
      <w:r w:rsidR="00A8385D">
        <w:t>, we will not re-snap if child is wearing.</w:t>
      </w:r>
    </w:p>
    <w:p w14:paraId="2464866E" w14:textId="77777777" w:rsidR="0090342F" w:rsidRDefault="007E6815" w:rsidP="005F7509">
      <w:pPr>
        <w:pStyle w:val="NoSpacing"/>
        <w:numPr>
          <w:ilvl w:val="0"/>
          <w:numId w:val="8"/>
        </w:numPr>
      </w:pPr>
      <w:r>
        <w:t>NO</w:t>
      </w:r>
      <w:r w:rsidR="0090342F">
        <w:t xml:space="preserve"> </w:t>
      </w:r>
      <w:r>
        <w:t>f</w:t>
      </w:r>
      <w:r w:rsidR="0090342F">
        <w:t xml:space="preserve">lip flops, only sandals </w:t>
      </w:r>
      <w:r w:rsidR="00200FB9">
        <w:t>with straps for safety reasons</w:t>
      </w:r>
    </w:p>
    <w:p w14:paraId="3F85F57E" w14:textId="68EF7E88" w:rsidR="00200FB9" w:rsidRDefault="00200FB9" w:rsidP="00200FB9">
      <w:pPr>
        <w:pStyle w:val="NoSpacing"/>
        <w:numPr>
          <w:ilvl w:val="0"/>
          <w:numId w:val="8"/>
        </w:numPr>
      </w:pPr>
      <w:r>
        <w:t>Clothing that will not hinder or trip a child (</w:t>
      </w:r>
      <w:r w:rsidR="007E6815" w:rsidRPr="00680BDB">
        <w:rPr>
          <w:i/>
          <w:iCs/>
        </w:rPr>
        <w:t xml:space="preserve">NO </w:t>
      </w:r>
      <w:r w:rsidRPr="00680BDB">
        <w:rPr>
          <w:i/>
          <w:iCs/>
        </w:rPr>
        <w:t>extra long pants or skirts</w:t>
      </w:r>
      <w:r>
        <w:t xml:space="preserve">) when running, jumping, </w:t>
      </w:r>
      <w:r w:rsidR="00650849">
        <w:t>hiking,</w:t>
      </w:r>
      <w:r>
        <w:t xml:space="preserve"> and climbing.</w:t>
      </w:r>
    </w:p>
    <w:p w14:paraId="1127B0DA" w14:textId="77777777" w:rsidR="00200FB9" w:rsidRDefault="007E6815" w:rsidP="005F7509">
      <w:pPr>
        <w:pStyle w:val="NoSpacing"/>
        <w:numPr>
          <w:ilvl w:val="0"/>
          <w:numId w:val="8"/>
        </w:numPr>
      </w:pPr>
      <w:r>
        <w:t>NO o</w:t>
      </w:r>
      <w:r w:rsidR="00200FB9">
        <w:t>verall's children need to be able to dress themselves.</w:t>
      </w:r>
    </w:p>
    <w:p w14:paraId="3AB85903" w14:textId="13F0CB5C" w:rsidR="00200FB9" w:rsidRDefault="00200FB9" w:rsidP="00200FB9">
      <w:pPr>
        <w:pStyle w:val="NoSpacing"/>
        <w:numPr>
          <w:ilvl w:val="0"/>
          <w:numId w:val="8"/>
        </w:numPr>
      </w:pPr>
      <w:r>
        <w:t xml:space="preserve">Secure </w:t>
      </w:r>
      <w:r w:rsidR="00650849">
        <w:t>footwear</w:t>
      </w:r>
      <w:r>
        <w:t xml:space="preserve"> for running, jumping, </w:t>
      </w:r>
      <w:r w:rsidR="00650849">
        <w:t>hiking,</w:t>
      </w:r>
      <w:r>
        <w:t xml:space="preserve"> and climbing.</w:t>
      </w:r>
    </w:p>
    <w:p w14:paraId="4D3B9C4F" w14:textId="77777777" w:rsidR="002C238D" w:rsidRDefault="002C238D" w:rsidP="00200FB9">
      <w:pPr>
        <w:pStyle w:val="NoSpacing"/>
        <w:numPr>
          <w:ilvl w:val="0"/>
          <w:numId w:val="8"/>
        </w:numPr>
      </w:pPr>
      <w:r>
        <w:t>Parents are REQUIRED to hold the child's hand while in the parking lot until they are secure in the car or building.</w:t>
      </w:r>
    </w:p>
    <w:p w14:paraId="26D9DA1C" w14:textId="0A92CC78" w:rsidR="00680BDB" w:rsidRDefault="00B733B2" w:rsidP="00200FB9">
      <w:pPr>
        <w:pStyle w:val="NoSpacing"/>
        <w:numPr>
          <w:ilvl w:val="0"/>
          <w:numId w:val="8"/>
        </w:numPr>
      </w:pPr>
      <w:r>
        <w:t>Children may not run around the parking lot or be in the front seat of a car</w:t>
      </w:r>
      <w:r w:rsidR="00343A83">
        <w:t xml:space="preserve"> playing.  No horn honking.</w:t>
      </w:r>
    </w:p>
    <w:p w14:paraId="02E862D6" w14:textId="20FC7A5F" w:rsidR="00BE6BA8" w:rsidRDefault="00BE6BA8" w:rsidP="00200FB9">
      <w:pPr>
        <w:pStyle w:val="NoSpacing"/>
        <w:numPr>
          <w:ilvl w:val="0"/>
          <w:numId w:val="8"/>
        </w:numPr>
      </w:pPr>
      <w:r>
        <w:t xml:space="preserve">Parents </w:t>
      </w:r>
      <w:r w:rsidR="00650849">
        <w:t>oversee</w:t>
      </w:r>
      <w:r>
        <w:t xml:space="preserve"> opening</w:t>
      </w:r>
      <w:r w:rsidR="007E6815">
        <w:t xml:space="preserve"> gates and </w:t>
      </w:r>
      <w:r w:rsidR="00650849">
        <w:t>doors;</w:t>
      </w:r>
      <w:r w:rsidR="007E6815">
        <w:t xml:space="preserve"> we do not want</w:t>
      </w:r>
      <w:r>
        <w:t xml:space="preserve"> children to be independent and leave the school on their own.</w:t>
      </w:r>
    </w:p>
    <w:p w14:paraId="7B3CEC4F" w14:textId="42FB61E4" w:rsidR="00650849" w:rsidRPr="00343A83" w:rsidRDefault="00650849" w:rsidP="00200FB9">
      <w:pPr>
        <w:pStyle w:val="NoSpacing"/>
        <w:numPr>
          <w:ilvl w:val="0"/>
          <w:numId w:val="8"/>
        </w:numPr>
        <w:rPr>
          <w:b/>
          <w:bCs/>
        </w:rPr>
      </w:pPr>
      <w:r w:rsidRPr="00343A83">
        <w:rPr>
          <w:b/>
          <w:bCs/>
        </w:rPr>
        <w:lastRenderedPageBreak/>
        <w:t xml:space="preserve">Please do NOT send children to school </w:t>
      </w:r>
      <w:proofErr w:type="gramStart"/>
      <w:r w:rsidRPr="00343A83">
        <w:rPr>
          <w:b/>
          <w:bCs/>
        </w:rPr>
        <w:t>with</w:t>
      </w:r>
      <w:proofErr w:type="gramEnd"/>
      <w:r w:rsidRPr="00343A83">
        <w:rPr>
          <w:b/>
          <w:bCs/>
        </w:rPr>
        <w:t xml:space="preserve"> shoes that make </w:t>
      </w:r>
      <w:proofErr w:type="gramStart"/>
      <w:r w:rsidRPr="00343A83">
        <w:rPr>
          <w:b/>
          <w:bCs/>
        </w:rPr>
        <w:t>noises</w:t>
      </w:r>
      <w:proofErr w:type="gramEnd"/>
      <w:r w:rsidRPr="00343A83">
        <w:rPr>
          <w:b/>
          <w:bCs/>
        </w:rPr>
        <w:t xml:space="preserve"> or have flashing lights. Flashing lights can cause seizures.</w:t>
      </w:r>
    </w:p>
    <w:p w14:paraId="282460F1" w14:textId="77777777" w:rsidR="0090342F" w:rsidRDefault="0090342F" w:rsidP="005F7509">
      <w:pPr>
        <w:pStyle w:val="Heading1underlined"/>
      </w:pPr>
      <w:r>
        <w:t xml:space="preserve">Sample of the Daily Schedule </w:t>
      </w:r>
    </w:p>
    <w:p w14:paraId="16A7D60C" w14:textId="77777777" w:rsidR="0090342F" w:rsidRDefault="0090342F" w:rsidP="0090342F">
      <w:r>
        <w:t xml:space="preserve">7:00 – 8:30 am Early morning activities…Feed the animals, water the plants, </w:t>
      </w:r>
      <w:r w:rsidR="001968C7">
        <w:t xml:space="preserve">7:45 </w:t>
      </w:r>
      <w:r>
        <w:t xml:space="preserve">eat breakfast, play quiet games, color, and do puzzles.  Free play and supervised activities.  </w:t>
      </w:r>
    </w:p>
    <w:p w14:paraId="3FCB4255" w14:textId="4F23F706" w:rsidR="001968C7" w:rsidRDefault="00143B11" w:rsidP="0090342F">
      <w:r>
        <w:t>9:00</w:t>
      </w:r>
      <w:r w:rsidR="0090342F">
        <w:t xml:space="preserve">– </w:t>
      </w:r>
      <w:r>
        <w:t>10</w:t>
      </w:r>
      <w:r w:rsidR="0090342F">
        <w:t>:</w:t>
      </w:r>
      <w:r>
        <w:t>00</w:t>
      </w:r>
      <w:r w:rsidR="0090342F">
        <w:t xml:space="preserve"> am Outdoor </w:t>
      </w:r>
      <w:r w:rsidR="00650849">
        <w:t>play:</w:t>
      </w:r>
      <w:r w:rsidR="001968C7">
        <w:t xml:space="preserve"> Toddlers move to own classrooms between 8:00 and 8:30</w:t>
      </w:r>
    </w:p>
    <w:p w14:paraId="7F97EC6B" w14:textId="44679627" w:rsidR="001822FE" w:rsidRDefault="001822FE" w:rsidP="001822FE">
      <w:r>
        <w:t xml:space="preserve">10:0 am Morning snack  </w:t>
      </w:r>
    </w:p>
    <w:p w14:paraId="73BC84A7" w14:textId="41528589" w:rsidR="0090342F" w:rsidRDefault="001822FE" w:rsidP="0090342F">
      <w:r>
        <w:t>10</w:t>
      </w:r>
      <w:r w:rsidR="0090342F">
        <w:t>:</w:t>
      </w:r>
      <w:r>
        <w:t>00</w:t>
      </w:r>
      <w:r w:rsidR="0090342F">
        <w:t xml:space="preserve"> – 11:30 am Class time for all </w:t>
      </w:r>
      <w:proofErr w:type="gramStart"/>
      <w:r w:rsidR="0090342F">
        <w:t xml:space="preserve">children  </w:t>
      </w:r>
      <w:r w:rsidR="00C47E9C" w:rsidRPr="00C47E9C">
        <w:rPr>
          <w:b/>
          <w:bCs/>
        </w:rPr>
        <w:t>(</w:t>
      </w:r>
      <w:proofErr w:type="gramEnd"/>
      <w:r w:rsidR="00C47E9C" w:rsidRPr="00C47E9C">
        <w:rPr>
          <w:b/>
          <w:bCs/>
        </w:rPr>
        <w:t>We ask all students to arrive by 9:30 AM)</w:t>
      </w:r>
    </w:p>
    <w:p w14:paraId="22B96D06" w14:textId="76A7DD3F" w:rsidR="0090342F" w:rsidRDefault="0090342F" w:rsidP="0090342F">
      <w:r>
        <w:t>11:</w:t>
      </w:r>
      <w:r w:rsidR="00604262">
        <w:t>3</w:t>
      </w:r>
      <w:r>
        <w:t xml:space="preserve">0-11:50 AM Recess Times  </w:t>
      </w:r>
    </w:p>
    <w:p w14:paraId="3E983E6B" w14:textId="432F07E0" w:rsidR="0090342F" w:rsidRDefault="005F7509" w:rsidP="0090342F">
      <w:r>
        <w:t>11:5</w:t>
      </w:r>
      <w:r w:rsidR="00604262">
        <w:t>0</w:t>
      </w:r>
      <w:r>
        <w:t xml:space="preserve"> – 12:00 </w:t>
      </w:r>
      <w:r w:rsidR="0090342F">
        <w:t xml:space="preserve">Prepare for lunch. Circle Time. Wash hands.  </w:t>
      </w:r>
    </w:p>
    <w:p w14:paraId="719F7465" w14:textId="77777777" w:rsidR="0090342F" w:rsidRDefault="0090342F" w:rsidP="0090342F">
      <w:r>
        <w:t xml:space="preserve">12:00 – 12:30 pm Lunch  </w:t>
      </w:r>
    </w:p>
    <w:p w14:paraId="0D414B9E" w14:textId="3FED3346" w:rsidR="0090342F" w:rsidRDefault="0090342F" w:rsidP="0090342F">
      <w:r>
        <w:t xml:space="preserve">12:30 – 1:30 </w:t>
      </w:r>
      <w:r w:rsidR="00650849">
        <w:t>pm Plus</w:t>
      </w:r>
      <w:r>
        <w:t xml:space="preserve"> Students and Full Day non-nappers play outdoors. </w:t>
      </w:r>
      <w:r w:rsidRPr="00C50658">
        <w:rPr>
          <w:b/>
          <w:bCs/>
          <w:i/>
          <w:iCs/>
        </w:rPr>
        <w:t>Enrichment Classes offered</w:t>
      </w:r>
      <w:r>
        <w:t xml:space="preserve">  </w:t>
      </w:r>
    </w:p>
    <w:p w14:paraId="1CFEA8DE" w14:textId="72149F6A" w:rsidR="0090342F" w:rsidRDefault="0090342F" w:rsidP="0090342F">
      <w:r>
        <w:t xml:space="preserve">1:00 – </w:t>
      </w:r>
      <w:r w:rsidR="00C50658">
        <w:t>2:30/</w:t>
      </w:r>
      <w:r>
        <w:t xml:space="preserve">3:00 pm Outside play or Nap time  </w:t>
      </w:r>
    </w:p>
    <w:p w14:paraId="301A918A" w14:textId="77777777" w:rsidR="0002374B" w:rsidRDefault="0002374B" w:rsidP="0002374B">
      <w:r>
        <w:t xml:space="preserve">2:30 – 3:00 pm Snack time   </w:t>
      </w:r>
    </w:p>
    <w:p w14:paraId="70A11686" w14:textId="2615A27F" w:rsidR="0090342F" w:rsidRDefault="0090342F" w:rsidP="0090342F">
      <w:r>
        <w:t xml:space="preserve"> </w:t>
      </w:r>
      <w:r w:rsidR="000B6B7A">
        <w:t xml:space="preserve">3:00-4:00 </w:t>
      </w:r>
      <w:r>
        <w:t>Free play</w:t>
      </w:r>
      <w:r w:rsidR="001968C7">
        <w:t xml:space="preserve"> </w:t>
      </w:r>
      <w:r w:rsidR="007D6704">
        <w:t>for Preschool/Pre-k</w:t>
      </w:r>
    </w:p>
    <w:p w14:paraId="2572F362" w14:textId="5C75B782" w:rsidR="0090342F" w:rsidRDefault="0002374B" w:rsidP="0090342F">
      <w:r>
        <w:t>4</w:t>
      </w:r>
      <w:r w:rsidR="0090342F">
        <w:t>:</w:t>
      </w:r>
      <w:r>
        <w:t>00</w:t>
      </w:r>
      <w:r w:rsidR="0090342F">
        <w:t xml:space="preserve"> – 4:</w:t>
      </w:r>
      <w:r w:rsidR="00E23154">
        <w:t>45</w:t>
      </w:r>
      <w:r w:rsidR="0090342F">
        <w:t>pm After</w:t>
      </w:r>
      <w:r w:rsidR="001968C7">
        <w:t>noon activities out or indoors, dependant on weather</w:t>
      </w:r>
    </w:p>
    <w:p w14:paraId="45EFC8CC" w14:textId="5D7A4CB5" w:rsidR="0090342F" w:rsidRDefault="0090342F" w:rsidP="0090342F">
      <w:r>
        <w:t>4:</w:t>
      </w:r>
      <w:r w:rsidR="00E23154">
        <w:t>45</w:t>
      </w:r>
      <w:r>
        <w:t xml:space="preserve"> – </w:t>
      </w:r>
      <w:r w:rsidR="0031388D">
        <w:t>5</w:t>
      </w:r>
      <w:r>
        <w:t>:</w:t>
      </w:r>
      <w:r w:rsidR="0031388D">
        <w:t>3</w:t>
      </w:r>
      <w:r>
        <w:t xml:space="preserve">0 pm Circle, Snack and </w:t>
      </w:r>
      <w:r w:rsidR="007E6815">
        <w:t>free</w:t>
      </w:r>
      <w:r>
        <w:t xml:space="preserve"> play until parents </w:t>
      </w:r>
      <w:r w:rsidR="00D260E2">
        <w:t>arrive.</w:t>
      </w:r>
      <w:r>
        <w:t xml:space="preserve">  </w:t>
      </w:r>
    </w:p>
    <w:p w14:paraId="1AF71DEB" w14:textId="77777777" w:rsidR="005F7509" w:rsidRDefault="0090342F" w:rsidP="005F7509">
      <w:pPr>
        <w:pStyle w:val="Heading1underlined"/>
      </w:pPr>
      <w:r>
        <w:t xml:space="preserve">Meals and Snacks </w:t>
      </w:r>
      <w:r w:rsidR="005F7509">
        <w:t>Served</w:t>
      </w:r>
      <w:r>
        <w:t xml:space="preserve"> </w:t>
      </w:r>
    </w:p>
    <w:p w14:paraId="154371C0" w14:textId="111AC0FF" w:rsidR="00174FF4" w:rsidRDefault="0090342F" w:rsidP="0090342F">
      <w:r>
        <w:t>Food from home</w:t>
      </w:r>
      <w:r w:rsidR="005F7509">
        <w:t xml:space="preserve"> can be provided for dietary restrictions and allergies.  We can make </w:t>
      </w:r>
      <w:r w:rsidR="00CB30DF">
        <w:t>substations</w:t>
      </w:r>
      <w:r w:rsidR="005F7509">
        <w:t xml:space="preserve"> for </w:t>
      </w:r>
      <w:r w:rsidR="00200FB9">
        <w:t>most</w:t>
      </w:r>
      <w:r w:rsidR="005F7509">
        <w:t xml:space="preserve"> allergies </w:t>
      </w:r>
      <w:r w:rsidR="00200FB9">
        <w:t>o</w:t>
      </w:r>
      <w:r w:rsidR="005F7509">
        <w:t>n sit</w:t>
      </w:r>
      <w:r w:rsidR="00200FB9">
        <w:t>e</w:t>
      </w:r>
      <w:r w:rsidR="005F7509">
        <w:t>. Our e</w:t>
      </w:r>
      <w:r>
        <w:t xml:space="preserve">ating </w:t>
      </w:r>
      <w:r w:rsidR="005F7509">
        <w:t>p</w:t>
      </w:r>
      <w:r>
        <w:t xml:space="preserve">rocedures </w:t>
      </w:r>
      <w:r w:rsidR="00CB30DF">
        <w:t xml:space="preserve">is to have children sit together and eat family style.  Children serve themselves and clear their place when they are done eating and can be excused from the table. </w:t>
      </w:r>
      <w:r>
        <w:t xml:space="preserve">We provide nutritious, well-balanced meals featuring plenty of fresh fruit, </w:t>
      </w:r>
      <w:r w:rsidR="00650849">
        <w:t>vegetables,</w:t>
      </w:r>
      <w:r>
        <w:t xml:space="preserve"> and whole grains. </w:t>
      </w:r>
      <w:r w:rsidR="00174FF4">
        <w:t xml:space="preserve">Special treats or food brought outside of our </w:t>
      </w:r>
      <w:r w:rsidR="00650849">
        <w:t>mealtimes, is</w:t>
      </w:r>
      <w:r w:rsidR="00174FF4">
        <w:t xml:space="preserve"> not allowed.  Please finish in the car or at home before coming.   See our section on </w:t>
      </w:r>
      <w:r w:rsidR="008A5F1F">
        <w:t>Center Practices</w:t>
      </w:r>
      <w:r w:rsidR="00174FF4">
        <w:t xml:space="preserve"> for Birthday treats.</w:t>
      </w:r>
    </w:p>
    <w:p w14:paraId="576FA120" w14:textId="77777777" w:rsidR="005F7509" w:rsidRDefault="0090342F" w:rsidP="0090342F">
      <w:r>
        <w:t xml:space="preserve">Meal Schedule: </w:t>
      </w:r>
    </w:p>
    <w:p w14:paraId="70852250" w14:textId="77777777" w:rsidR="005F7509" w:rsidRDefault="0090342F" w:rsidP="0090342F">
      <w:r>
        <w:t>BREAKFAST: 7:</w:t>
      </w:r>
      <w:r w:rsidR="007E6815">
        <w:t>3</w:t>
      </w:r>
      <w:r w:rsidR="005F7509">
        <w:t>0</w:t>
      </w:r>
      <w:r>
        <w:t xml:space="preserve"> – </w:t>
      </w:r>
      <w:r w:rsidR="005F7509">
        <w:t>7:</w:t>
      </w:r>
      <w:r w:rsidR="007E6815">
        <w:t>45</w:t>
      </w:r>
      <w:r>
        <w:t xml:space="preserve"> am </w:t>
      </w:r>
    </w:p>
    <w:p w14:paraId="3E824129" w14:textId="77777777" w:rsidR="005F7509" w:rsidRDefault="0090342F" w:rsidP="0090342F">
      <w:r>
        <w:lastRenderedPageBreak/>
        <w:t xml:space="preserve">MORNING SNACK: </w:t>
      </w:r>
      <w:r w:rsidR="007E6815">
        <w:t>9</w:t>
      </w:r>
      <w:r>
        <w:t>:</w:t>
      </w:r>
      <w:r w:rsidR="007E6815">
        <w:t>45 to 10:00</w:t>
      </w:r>
      <w:r>
        <w:t xml:space="preserve"> am </w:t>
      </w:r>
    </w:p>
    <w:p w14:paraId="260AA387" w14:textId="77777777" w:rsidR="005F7509" w:rsidRDefault="0090342F" w:rsidP="0090342F">
      <w:r>
        <w:t xml:space="preserve">LUNCH: 12:00 noon </w:t>
      </w:r>
    </w:p>
    <w:p w14:paraId="01303F86" w14:textId="77777777" w:rsidR="0090342F" w:rsidRDefault="0090342F" w:rsidP="0090342F">
      <w:r>
        <w:t xml:space="preserve">AFTERNOON SNACK: 2:30 -3:00 pm  </w:t>
      </w:r>
    </w:p>
    <w:p w14:paraId="3301A41D" w14:textId="77777777" w:rsidR="005F7509" w:rsidRDefault="005F7509" w:rsidP="0090342F">
      <w:r>
        <w:t xml:space="preserve">EVENING SNACK: </w:t>
      </w:r>
      <w:r w:rsidR="007E6815">
        <w:t>4</w:t>
      </w:r>
      <w:r>
        <w:t>:</w:t>
      </w:r>
      <w:r w:rsidR="007E6815">
        <w:t>5</w:t>
      </w:r>
      <w:r>
        <w:t>0 - 5:15 pm</w:t>
      </w:r>
    </w:p>
    <w:p w14:paraId="6101BB5C" w14:textId="7F7B2467" w:rsidR="0090342F" w:rsidRDefault="0090342F" w:rsidP="0090342F">
      <w:r>
        <w:t xml:space="preserve">We provide healthy snacks and meals for all children.  Foods from home are subject to meet our licensing guidelines.  Parents provide food if needed for food allergies or special dietary restrictions.    </w:t>
      </w:r>
      <w:r w:rsidRPr="005A0046">
        <w:rPr>
          <w:b/>
          <w:u w:val="single"/>
        </w:rPr>
        <w:t>NO NUTS – NO EXCEPTIONS</w:t>
      </w:r>
      <w:r>
        <w:t xml:space="preserve">. If your child has allergies or special </w:t>
      </w:r>
      <w:r w:rsidR="00650849">
        <w:t>diets,</w:t>
      </w:r>
      <w:r>
        <w:t xml:space="preserve"> you can work with the </w:t>
      </w:r>
      <w:r w:rsidR="00A0716F">
        <w:t>chef</w:t>
      </w:r>
      <w:r>
        <w:t xml:space="preserve"> to make substitutions for your child.  When food is brought from home, PLEASE send them in a labeled container and remember to take the remains home at the end of the day.  </w:t>
      </w:r>
      <w:r w:rsidR="007E6815">
        <w:t>We do not dump it, so you can see what they eat.</w:t>
      </w:r>
      <w:r w:rsidR="00F70609">
        <w:t xml:space="preserve"> We have limited refrigeration so please bring in an insulated bag</w:t>
      </w:r>
      <w:r w:rsidR="00861E60">
        <w:t>.</w:t>
      </w:r>
    </w:p>
    <w:p w14:paraId="44C7F1CF" w14:textId="77777777" w:rsidR="006B7641" w:rsidRDefault="007E6815" w:rsidP="00744448">
      <w:r>
        <w:t xml:space="preserve">You can find </w:t>
      </w:r>
      <w:r w:rsidR="000D0856">
        <w:t>samples</w:t>
      </w:r>
      <w:r w:rsidR="0090342F">
        <w:t xml:space="preserve"> of the menu</w:t>
      </w:r>
      <w:r>
        <w:t xml:space="preserve"> on our web site</w:t>
      </w:r>
      <w:r w:rsidR="00744448">
        <w:t>.  I</w:t>
      </w:r>
      <w:r>
        <w:t xml:space="preserve">t is e-mailed to </w:t>
      </w:r>
      <w:r w:rsidR="00744448">
        <w:t>registered families</w:t>
      </w:r>
      <w:r>
        <w:t xml:space="preserve"> every two </w:t>
      </w:r>
      <w:r w:rsidR="00650849">
        <w:t>weeks,</w:t>
      </w:r>
      <w:r w:rsidR="0090342F">
        <w:t xml:space="preserve"> so you know what was for </w:t>
      </w:r>
      <w:r>
        <w:t>meals.</w:t>
      </w:r>
      <w:r w:rsidR="0090342F">
        <w:t xml:space="preserve"> </w:t>
      </w:r>
    </w:p>
    <w:p w14:paraId="60989C81" w14:textId="62F3F9ED" w:rsidR="004F0E0B" w:rsidRPr="004F0E0B" w:rsidRDefault="004F0E0B" w:rsidP="00744448">
      <w:pPr>
        <w:rPr>
          <w:rFonts w:eastAsia="Times New Roman" w:cs="Times New Roman"/>
          <w:color w:val="111111"/>
          <w:szCs w:val="22"/>
          <w:lang w:eastAsia="en-US" w:bidi="ar-SA"/>
        </w:rPr>
      </w:pPr>
      <w:r w:rsidRPr="004F0E0B">
        <w:rPr>
          <w:rFonts w:eastAsia="Times New Roman" w:cs="Times New Roman"/>
          <w:color w:val="111111"/>
          <w:szCs w:val="22"/>
          <w:lang w:eastAsia="en-US" w:bidi="ar-SA"/>
        </w:rPr>
        <w:t xml:space="preserve">Menus are rotated on a </w:t>
      </w:r>
      <w:r w:rsidR="00650849" w:rsidRPr="004F0E0B">
        <w:rPr>
          <w:rFonts w:eastAsia="Times New Roman" w:cs="Times New Roman"/>
          <w:color w:val="111111"/>
          <w:szCs w:val="22"/>
          <w:lang w:eastAsia="en-US" w:bidi="ar-SA"/>
        </w:rPr>
        <w:t>six-week</w:t>
      </w:r>
      <w:r w:rsidRPr="004F0E0B">
        <w:rPr>
          <w:rFonts w:eastAsia="Times New Roman" w:cs="Times New Roman"/>
          <w:color w:val="111111"/>
          <w:szCs w:val="22"/>
          <w:lang w:eastAsia="en-US" w:bidi="ar-SA"/>
        </w:rPr>
        <w:t xml:space="preserve"> basis.</w:t>
      </w:r>
    </w:p>
    <w:p w14:paraId="59B8FBD2" w14:textId="77777777" w:rsidR="004F0E0B" w:rsidRPr="004F0E0B" w:rsidRDefault="004F0E0B" w:rsidP="004F0E0B">
      <w:pPr>
        <w:numPr>
          <w:ilvl w:val="0"/>
          <w:numId w:val="10"/>
        </w:numPr>
        <w:spacing w:before="100" w:beforeAutospacing="1" w:after="100" w:afterAutospacing="1" w:line="300" w:lineRule="atLeast"/>
        <w:jc w:val="both"/>
        <w:rPr>
          <w:rFonts w:eastAsia="Times New Roman" w:cs="Times New Roman"/>
          <w:color w:val="111111"/>
          <w:szCs w:val="22"/>
          <w:lang w:eastAsia="en-US" w:bidi="ar-SA"/>
        </w:rPr>
      </w:pPr>
      <w:r w:rsidRPr="004F0E0B">
        <w:rPr>
          <w:rFonts w:eastAsia="Times New Roman" w:cs="Times New Roman"/>
          <w:color w:val="111111"/>
          <w:szCs w:val="22"/>
          <w:lang w:eastAsia="en-US" w:bidi="ar-SA"/>
        </w:rPr>
        <w:t>We have eliminated known GMO foods, Hydrogenated Oils, High Fructose Corn Syrup</w:t>
      </w:r>
      <w:r w:rsidR="007E6815">
        <w:rPr>
          <w:rFonts w:eastAsia="Times New Roman" w:cs="Times New Roman"/>
          <w:color w:val="111111"/>
          <w:szCs w:val="22"/>
          <w:lang w:eastAsia="en-US" w:bidi="ar-SA"/>
        </w:rPr>
        <w:t xml:space="preserve"> and food coloring</w:t>
      </w:r>
      <w:r w:rsidRPr="004F0E0B">
        <w:rPr>
          <w:rFonts w:eastAsia="Times New Roman" w:cs="Times New Roman"/>
          <w:color w:val="111111"/>
          <w:szCs w:val="22"/>
          <w:lang w:eastAsia="en-US" w:bidi="ar-SA"/>
        </w:rPr>
        <w:t xml:space="preserve"> from our foods.</w:t>
      </w:r>
    </w:p>
    <w:p w14:paraId="28A183E7" w14:textId="77777777" w:rsidR="004F0E0B" w:rsidRPr="004F0E0B" w:rsidRDefault="004F0E0B" w:rsidP="004F0E0B">
      <w:pPr>
        <w:numPr>
          <w:ilvl w:val="0"/>
          <w:numId w:val="10"/>
        </w:numPr>
        <w:spacing w:before="100" w:beforeAutospacing="1" w:after="100" w:afterAutospacing="1" w:line="300" w:lineRule="atLeast"/>
        <w:jc w:val="both"/>
        <w:rPr>
          <w:rFonts w:eastAsia="Times New Roman" w:cs="Times New Roman"/>
          <w:color w:val="111111"/>
          <w:szCs w:val="22"/>
          <w:lang w:eastAsia="en-US" w:bidi="ar-SA"/>
        </w:rPr>
      </w:pPr>
      <w:r w:rsidRPr="004F0E0B">
        <w:rPr>
          <w:rFonts w:eastAsia="Times New Roman" w:cs="Times New Roman"/>
          <w:color w:val="111111"/>
          <w:szCs w:val="22"/>
          <w:lang w:eastAsia="en-US" w:bidi="ar-SA"/>
        </w:rPr>
        <w:t>Each week contains 1-2 vegetarian meals.</w:t>
      </w:r>
    </w:p>
    <w:p w14:paraId="574DFBE0" w14:textId="45945D94" w:rsidR="004F0E0B" w:rsidRPr="004F0E0B" w:rsidRDefault="004F0E0B" w:rsidP="004F0E0B">
      <w:pPr>
        <w:numPr>
          <w:ilvl w:val="0"/>
          <w:numId w:val="10"/>
        </w:numPr>
        <w:spacing w:before="100" w:beforeAutospacing="1" w:after="100" w:afterAutospacing="1" w:line="300" w:lineRule="atLeast"/>
        <w:jc w:val="both"/>
        <w:rPr>
          <w:rFonts w:eastAsia="Times New Roman" w:cs="Times New Roman"/>
          <w:color w:val="111111"/>
          <w:szCs w:val="22"/>
          <w:lang w:eastAsia="en-US" w:bidi="ar-SA"/>
        </w:rPr>
      </w:pPr>
      <w:r w:rsidRPr="004F0E0B">
        <w:rPr>
          <w:rFonts w:eastAsia="Times New Roman" w:cs="Times New Roman"/>
          <w:color w:val="111111"/>
          <w:szCs w:val="22"/>
          <w:lang w:eastAsia="en-US" w:bidi="ar-SA"/>
        </w:rPr>
        <w:t>We buy as much organic food as we can afford and Milk that is RBST free. 1 to 2 years Homogenized and 2 to 5</w:t>
      </w:r>
      <w:r w:rsidR="006B7641">
        <w:rPr>
          <w:rFonts w:eastAsia="Times New Roman" w:cs="Times New Roman"/>
          <w:color w:val="111111"/>
          <w:szCs w:val="22"/>
          <w:lang w:eastAsia="en-US" w:bidi="ar-SA"/>
        </w:rPr>
        <w:t>,</w:t>
      </w:r>
      <w:r w:rsidRPr="004F0E0B">
        <w:rPr>
          <w:rFonts w:eastAsia="Times New Roman" w:cs="Times New Roman"/>
          <w:color w:val="111111"/>
          <w:szCs w:val="22"/>
          <w:lang w:eastAsia="en-US" w:bidi="ar-SA"/>
        </w:rPr>
        <w:t xml:space="preserve"> 1% Milk Fat.</w:t>
      </w:r>
      <w:r w:rsidR="007E6815">
        <w:rPr>
          <w:rFonts w:eastAsia="Times New Roman" w:cs="Times New Roman"/>
          <w:color w:val="111111"/>
          <w:szCs w:val="22"/>
          <w:lang w:eastAsia="en-US" w:bidi="ar-SA"/>
        </w:rPr>
        <w:t xml:space="preserve"> </w:t>
      </w:r>
    </w:p>
    <w:p w14:paraId="65C49ABD" w14:textId="16BDA00F" w:rsidR="004F0E0B" w:rsidRPr="004F0E0B" w:rsidRDefault="004F0E0B" w:rsidP="004F0E0B">
      <w:pPr>
        <w:numPr>
          <w:ilvl w:val="0"/>
          <w:numId w:val="10"/>
        </w:numPr>
        <w:spacing w:before="100" w:beforeAutospacing="1" w:after="100" w:afterAutospacing="1" w:line="300" w:lineRule="atLeast"/>
        <w:jc w:val="both"/>
        <w:rPr>
          <w:rFonts w:eastAsia="Times New Roman" w:cs="Times New Roman"/>
          <w:color w:val="111111"/>
          <w:szCs w:val="22"/>
          <w:lang w:eastAsia="en-US" w:bidi="ar-SA"/>
        </w:rPr>
      </w:pPr>
      <w:r w:rsidRPr="004F0E0B">
        <w:rPr>
          <w:rFonts w:eastAsia="Times New Roman" w:cs="Times New Roman"/>
          <w:color w:val="111111"/>
          <w:szCs w:val="22"/>
          <w:lang w:eastAsia="en-US" w:bidi="ar-SA"/>
        </w:rPr>
        <w:t xml:space="preserve">Carrots, </w:t>
      </w:r>
      <w:r w:rsidR="00650849" w:rsidRPr="004F0E0B">
        <w:rPr>
          <w:rFonts w:eastAsia="Times New Roman" w:cs="Times New Roman"/>
          <w:color w:val="111111"/>
          <w:szCs w:val="22"/>
          <w:lang w:eastAsia="en-US" w:bidi="ar-SA"/>
        </w:rPr>
        <w:t>Apples,</w:t>
      </w:r>
      <w:r w:rsidRPr="004F0E0B">
        <w:rPr>
          <w:rFonts w:eastAsia="Times New Roman" w:cs="Times New Roman"/>
          <w:color w:val="111111"/>
          <w:szCs w:val="22"/>
          <w:lang w:eastAsia="en-US" w:bidi="ar-SA"/>
        </w:rPr>
        <w:t xml:space="preserve"> and the </w:t>
      </w:r>
      <w:r w:rsidR="00650849">
        <w:rPr>
          <w:rFonts w:eastAsia="Times New Roman" w:cs="Times New Roman"/>
          <w:color w:val="111111"/>
          <w:szCs w:val="22"/>
          <w:lang w:eastAsia="en-US" w:bidi="ar-SA"/>
        </w:rPr>
        <w:t xml:space="preserve">rest of the </w:t>
      </w:r>
      <w:r w:rsidRPr="004F0E0B">
        <w:rPr>
          <w:rFonts w:eastAsia="Times New Roman" w:cs="Times New Roman"/>
          <w:color w:val="111111"/>
          <w:szCs w:val="22"/>
          <w:lang w:eastAsia="en-US" w:bidi="ar-SA"/>
        </w:rPr>
        <w:t>dirty dozen are organic and as much as we can find and afford. (</w:t>
      </w:r>
      <w:r w:rsidRPr="004F0E0B">
        <w:rPr>
          <w:rFonts w:eastAsia="Times New Roman" w:cs="Times New Roman"/>
          <w:i/>
          <w:iCs/>
          <w:color w:val="111111"/>
          <w:lang w:eastAsia="en-US" w:bidi="ar-SA"/>
        </w:rPr>
        <w:t>Apples, Strawberries, Grapes, Celery, Peaches, Spinach, Sweet bell peppers, Nectarines, Cucumbers, Cherry tomatoes, Snap peas, Potatoes).</w:t>
      </w:r>
    </w:p>
    <w:p w14:paraId="427120BF" w14:textId="77777777" w:rsidR="004F0E0B" w:rsidRPr="004F0E0B" w:rsidRDefault="004F0E0B" w:rsidP="004F0E0B">
      <w:pPr>
        <w:numPr>
          <w:ilvl w:val="0"/>
          <w:numId w:val="10"/>
        </w:numPr>
        <w:spacing w:before="100" w:beforeAutospacing="1" w:after="100" w:afterAutospacing="1" w:line="300" w:lineRule="atLeast"/>
        <w:jc w:val="both"/>
        <w:rPr>
          <w:rFonts w:eastAsia="Times New Roman" w:cs="Times New Roman"/>
          <w:color w:val="111111"/>
          <w:szCs w:val="22"/>
          <w:lang w:eastAsia="en-US" w:bidi="ar-SA"/>
        </w:rPr>
      </w:pPr>
      <w:r w:rsidRPr="004F0E0B">
        <w:rPr>
          <w:rFonts w:eastAsia="Times New Roman" w:cs="Times New Roman"/>
          <w:color w:val="111111"/>
          <w:szCs w:val="22"/>
          <w:lang w:eastAsia="en-US" w:bidi="ar-SA"/>
        </w:rPr>
        <w:t>Parents can choose organic soy milk</w:t>
      </w:r>
      <w:r w:rsidR="00371DAC">
        <w:rPr>
          <w:rFonts w:eastAsia="Times New Roman" w:cs="Times New Roman"/>
          <w:color w:val="111111"/>
          <w:szCs w:val="22"/>
          <w:lang w:eastAsia="en-US" w:bidi="ar-SA"/>
        </w:rPr>
        <w:t xml:space="preserve"> or coconut milk and yogurt</w:t>
      </w:r>
      <w:r w:rsidRPr="004F0E0B">
        <w:rPr>
          <w:rFonts w:eastAsia="Times New Roman" w:cs="Times New Roman"/>
          <w:color w:val="111111"/>
          <w:szCs w:val="22"/>
          <w:lang w:eastAsia="en-US" w:bidi="ar-SA"/>
        </w:rPr>
        <w:t xml:space="preserve"> as an alternative to cow’s milk for a </w:t>
      </w:r>
      <w:r w:rsidR="00371DAC">
        <w:rPr>
          <w:rFonts w:eastAsia="Times New Roman" w:cs="Times New Roman"/>
          <w:color w:val="111111"/>
          <w:szCs w:val="22"/>
          <w:lang w:eastAsia="en-US" w:bidi="ar-SA"/>
        </w:rPr>
        <w:t>m</w:t>
      </w:r>
      <w:r w:rsidRPr="004F0E0B">
        <w:rPr>
          <w:rFonts w:eastAsia="Times New Roman" w:cs="Times New Roman"/>
          <w:color w:val="111111"/>
          <w:szCs w:val="22"/>
          <w:lang w:eastAsia="en-US" w:bidi="ar-SA"/>
        </w:rPr>
        <w:t>onthly fee.</w:t>
      </w:r>
    </w:p>
    <w:p w14:paraId="0902224C" w14:textId="77777777" w:rsidR="004F0E0B" w:rsidRPr="004F0E0B" w:rsidRDefault="004F0E0B" w:rsidP="004F0E0B">
      <w:pPr>
        <w:numPr>
          <w:ilvl w:val="0"/>
          <w:numId w:val="10"/>
        </w:numPr>
        <w:spacing w:before="100" w:beforeAutospacing="1" w:after="100" w:afterAutospacing="1" w:line="300" w:lineRule="atLeast"/>
        <w:jc w:val="both"/>
        <w:rPr>
          <w:rFonts w:eastAsia="Times New Roman" w:cs="Times New Roman"/>
          <w:color w:val="111111"/>
          <w:szCs w:val="22"/>
          <w:lang w:eastAsia="en-US" w:bidi="ar-SA"/>
        </w:rPr>
      </w:pPr>
      <w:r w:rsidRPr="004F0E0B">
        <w:rPr>
          <w:rFonts w:eastAsia="Times New Roman" w:cs="Times New Roman"/>
          <w:color w:val="111111"/>
          <w:szCs w:val="22"/>
          <w:lang w:eastAsia="en-US" w:bidi="ar-SA"/>
        </w:rPr>
        <w:t>We work hard to limit lunches to no more than one processed food item for lunch per week.</w:t>
      </w:r>
    </w:p>
    <w:p w14:paraId="31EA6818" w14:textId="77777777" w:rsidR="004F0E0B" w:rsidRDefault="004F0E0B" w:rsidP="004F0E0B">
      <w:pPr>
        <w:numPr>
          <w:ilvl w:val="0"/>
          <w:numId w:val="10"/>
        </w:numPr>
        <w:spacing w:before="100" w:beforeAutospacing="1" w:after="100" w:afterAutospacing="1" w:line="300" w:lineRule="atLeast"/>
        <w:jc w:val="both"/>
        <w:rPr>
          <w:rFonts w:eastAsia="Times New Roman" w:cs="Times New Roman"/>
          <w:color w:val="111111"/>
          <w:szCs w:val="22"/>
          <w:lang w:eastAsia="en-US" w:bidi="ar-SA"/>
        </w:rPr>
      </w:pPr>
      <w:r w:rsidRPr="004F0E0B">
        <w:rPr>
          <w:rFonts w:eastAsia="Times New Roman" w:cs="Times New Roman"/>
          <w:color w:val="111111"/>
          <w:szCs w:val="22"/>
          <w:lang w:eastAsia="en-US" w:bidi="ar-SA"/>
        </w:rPr>
        <w:t>Most meal items are made from scratch with whole grains and fresh fruits and vegetables.</w:t>
      </w:r>
    </w:p>
    <w:p w14:paraId="08A83A30" w14:textId="77777777" w:rsidR="007E6815" w:rsidRDefault="00371DAC" w:rsidP="007E6815">
      <w:pPr>
        <w:numPr>
          <w:ilvl w:val="0"/>
          <w:numId w:val="10"/>
        </w:numPr>
        <w:spacing w:before="100" w:beforeAutospacing="1" w:after="100" w:afterAutospacing="1" w:line="300" w:lineRule="atLeast"/>
        <w:jc w:val="both"/>
        <w:rPr>
          <w:rFonts w:eastAsia="Times New Roman" w:cs="Times New Roman"/>
          <w:color w:val="111111"/>
          <w:szCs w:val="22"/>
          <w:lang w:eastAsia="en-US" w:bidi="ar-SA"/>
        </w:rPr>
      </w:pPr>
      <w:r>
        <w:rPr>
          <w:rFonts w:eastAsia="Times New Roman" w:cs="Times New Roman"/>
          <w:color w:val="111111"/>
          <w:szCs w:val="22"/>
          <w:lang w:eastAsia="en-US" w:bidi="ar-SA"/>
        </w:rPr>
        <w:t>Bread is whole wheat and whole grain. Rice is brown. Baked goods are made on site with whole wheat flour and sweeteners such as honey, molasses, organic 100% cane brown or granulated sugar.</w:t>
      </w:r>
    </w:p>
    <w:p w14:paraId="38CCF245" w14:textId="77777777" w:rsidR="007E6815" w:rsidRPr="007E6815" w:rsidRDefault="007E6815" w:rsidP="007E6815">
      <w:pPr>
        <w:spacing w:before="100" w:beforeAutospacing="1" w:after="100" w:afterAutospacing="1" w:line="300" w:lineRule="atLeast"/>
        <w:jc w:val="both"/>
        <w:rPr>
          <w:rFonts w:eastAsia="Times New Roman" w:cs="Times New Roman"/>
          <w:color w:val="111111"/>
          <w:szCs w:val="22"/>
          <w:lang w:eastAsia="en-US" w:bidi="ar-SA"/>
        </w:rPr>
      </w:pPr>
      <w:r>
        <w:rPr>
          <w:rFonts w:eastAsia="Times New Roman" w:cs="Times New Roman"/>
          <w:color w:val="111111"/>
          <w:szCs w:val="22"/>
          <w:lang w:eastAsia="en-US" w:bidi="ar-SA"/>
        </w:rPr>
        <w:t>See our full guidelines and menu's at www.shyneschool.com</w:t>
      </w:r>
    </w:p>
    <w:p w14:paraId="297708B3" w14:textId="63BD668D" w:rsidR="0090342F" w:rsidRDefault="0090342F" w:rsidP="0090342F">
      <w:r>
        <w:t xml:space="preserve"> </w:t>
      </w:r>
      <w:r w:rsidR="00650849">
        <w:t>Teachers model manners</w:t>
      </w:r>
      <w:r>
        <w:t xml:space="preserve"> talk about trying new foods and what healthy foods do for our bodies. (</w:t>
      </w:r>
      <w:r w:rsidRPr="00CB30DF">
        <w:rPr>
          <w:i/>
        </w:rPr>
        <w:t>Children are never forced to eat</w:t>
      </w:r>
      <w:r>
        <w:t xml:space="preserve">). Each class has a lunch </w:t>
      </w:r>
      <w:r w:rsidR="00CB30DF">
        <w:t xml:space="preserve">poem they say before eating to </w:t>
      </w:r>
      <w:r>
        <w:t xml:space="preserve">acknowledge everyone has come together and we are ready to eat.  This is a relaxed time for children and teachers to chat.  Many social interactions take place.  </w:t>
      </w:r>
    </w:p>
    <w:p w14:paraId="56958761" w14:textId="77777777" w:rsidR="0090342F" w:rsidRDefault="0090342F" w:rsidP="00CB30DF">
      <w:pPr>
        <w:pStyle w:val="Heading1underlined"/>
      </w:pPr>
      <w:r>
        <w:lastRenderedPageBreak/>
        <w:t xml:space="preserve">Social Development in Early Years </w:t>
      </w:r>
    </w:p>
    <w:p w14:paraId="41777199" w14:textId="77777777" w:rsidR="0090342F" w:rsidRDefault="0090342F" w:rsidP="0090342F">
      <w:r>
        <w:t xml:space="preserve">Erik Erikson, unlike Freud of Piaget, emphasizes the social development of the individual.  Erikson’s psychosocial stages of development are eight areas of crisis in the course of individual development.  </w:t>
      </w:r>
    </w:p>
    <w:p w14:paraId="1E4DE0DD" w14:textId="3FE8D9C5" w:rsidR="0090342F" w:rsidRDefault="0090342F" w:rsidP="0090342F">
      <w:r w:rsidRPr="00CB30DF">
        <w:rPr>
          <w:rStyle w:val="Heading3Char"/>
        </w:rPr>
        <w:t>TRUST VS. MISTRUST (infancy)</w:t>
      </w:r>
      <w:r>
        <w:t xml:space="preserve"> During the first year of his life a child </w:t>
      </w:r>
      <w:r w:rsidR="00650849">
        <w:t>learns or</w:t>
      </w:r>
      <w:r>
        <w:t xml:space="preserve"> fails to learn that he can depend on others.  The quality of care this child receives is essential to the development of trust.  If he is cared for improperly or inconsistently, he will become fearful and will mistrust others.   </w:t>
      </w:r>
    </w:p>
    <w:p w14:paraId="2CB82F71" w14:textId="76BDE14C" w:rsidR="0090342F" w:rsidRDefault="0090342F" w:rsidP="0090342F">
      <w:r w:rsidRPr="00CB30DF">
        <w:rPr>
          <w:rStyle w:val="Heading3Char"/>
        </w:rPr>
        <w:t>AUTONOMY VS. SHAME AND DOUBT (toddler)</w:t>
      </w:r>
      <w:r>
        <w:t xml:space="preserve"> During the child’s second and third years, the child begins to develop a sense of autonomy: self-control and independent action.  He is learning to assert himself as a human being.  If the child’s caregivers are inconsistent in discipline, are overprotective or show disapproval when the child acts on his own initiative, he will become uncertain and ashamed of himself.  If the caregivers </w:t>
      </w:r>
      <w:r w:rsidR="00D260E2">
        <w:t>accept</w:t>
      </w:r>
      <w:r>
        <w:t xml:space="preserve"> and recognize the child’s need to assert his independence, the child will be better able to deal with later situations requiring choice, control and autonomy.  </w:t>
      </w:r>
    </w:p>
    <w:p w14:paraId="3100BB86" w14:textId="17104E03" w:rsidR="0090342F" w:rsidRDefault="0090342F" w:rsidP="0090342F">
      <w:r w:rsidRPr="00CB30DF">
        <w:rPr>
          <w:rStyle w:val="Heading3Char"/>
        </w:rPr>
        <w:t>INITIATIVE VS. GUILT (age 3 ½ to 5 years)</w:t>
      </w:r>
      <w:r>
        <w:t xml:space="preserve"> This is a period of interest, active </w:t>
      </w:r>
      <w:r w:rsidR="00650849">
        <w:t>exploration,</w:t>
      </w:r>
      <w:r>
        <w:t xml:space="preserve"> and readiness for learning.  A child needs to express his natural curiosity and creativity during this stage by being allowed a large number of experiences.  If explorations are regarded as bad, and if the parents and teachers worry more about the child getting dirty and destroying things, a sense of initiative may not develop and the child may feel guilt whenever he tries to act on his own.  However, if activities, </w:t>
      </w:r>
      <w:r w:rsidR="00650849">
        <w:t>questions,</w:t>
      </w:r>
      <w:r>
        <w:t xml:space="preserve"> and general creative play are encouraged, he will find it easier to go out on his own.  </w:t>
      </w:r>
    </w:p>
    <w:p w14:paraId="0426C35F" w14:textId="1E886554" w:rsidR="0090342F" w:rsidRDefault="0090342F" w:rsidP="0090342F">
      <w:r w:rsidRPr="00CB30DF">
        <w:rPr>
          <w:rStyle w:val="Heading3Char"/>
        </w:rPr>
        <w:t>INDUSTRY VS. INFERIORITY (age 6 to 11 years)</w:t>
      </w:r>
      <w:r>
        <w:t xml:space="preserve"> If children at this age have developed a sense of trust, </w:t>
      </w:r>
      <w:r w:rsidR="00650849">
        <w:t>autonomy,</w:t>
      </w:r>
      <w:r>
        <w:t xml:space="preserve"> and initiative, they are ready for the challenge of new and exciting ideas and of constructing things.  They need many and varied interactions with materials.  If encouraged by parents and teachers, the child will develop a sense of industry and curiosity and will seek intellectual stimulation.  If caregivers become critical and annoyed with the child’s first attempts, the child will develop a sense of inferiority and a disinclination to complete future tasks.  </w:t>
      </w:r>
    </w:p>
    <w:p w14:paraId="5E21D61F" w14:textId="77777777" w:rsidR="0090342F" w:rsidRDefault="0090342F" w:rsidP="0090342F">
      <w:r>
        <w:t xml:space="preserve">It is vital that a child successfully complete each stage of development.  A child who is filled with shame and who doubts his own abilities will have problems in school developing the industry necessary to succeed.  A child who feels inferior will have a difficult adjustment in his teen years.  Success in one stage is essential for success in the next.  </w:t>
      </w:r>
    </w:p>
    <w:p w14:paraId="53204F75" w14:textId="77777777" w:rsidR="00335F9E" w:rsidRDefault="0090342F" w:rsidP="00335F9E">
      <w:r>
        <w:t>Erickson’s four other stages of human development encompass the rest of the individuals’ life.  These are:</w:t>
      </w:r>
    </w:p>
    <w:p w14:paraId="1995206F" w14:textId="77777777" w:rsidR="0090342F" w:rsidRPr="00335F9E" w:rsidRDefault="0090342F" w:rsidP="00335F9E">
      <w:pPr>
        <w:pStyle w:val="ListParagraph"/>
        <w:numPr>
          <w:ilvl w:val="0"/>
          <w:numId w:val="11"/>
        </w:numPr>
        <w:rPr>
          <w:szCs w:val="22"/>
        </w:rPr>
      </w:pPr>
      <w:r w:rsidRPr="00335F9E">
        <w:rPr>
          <w:szCs w:val="22"/>
        </w:rPr>
        <w:t xml:space="preserve">INDENTITY VS. ROLE CONFUSION (age 12 to 18 years) </w:t>
      </w:r>
    </w:p>
    <w:p w14:paraId="090A0F81" w14:textId="77777777" w:rsidR="00CB30DF" w:rsidRPr="00335F9E" w:rsidRDefault="0090342F" w:rsidP="00335F9E">
      <w:pPr>
        <w:pStyle w:val="ListParagraph"/>
        <w:numPr>
          <w:ilvl w:val="0"/>
          <w:numId w:val="11"/>
        </w:numPr>
        <w:rPr>
          <w:szCs w:val="22"/>
        </w:rPr>
      </w:pPr>
      <w:r w:rsidRPr="00335F9E">
        <w:rPr>
          <w:szCs w:val="22"/>
        </w:rPr>
        <w:t xml:space="preserve">INTIMACY VS. ISOLATION (young adult) </w:t>
      </w:r>
    </w:p>
    <w:p w14:paraId="62017EC9" w14:textId="77777777" w:rsidR="00CB30DF" w:rsidRPr="00335F9E" w:rsidRDefault="0090342F" w:rsidP="00335F9E">
      <w:pPr>
        <w:pStyle w:val="ListParagraph"/>
        <w:numPr>
          <w:ilvl w:val="0"/>
          <w:numId w:val="11"/>
        </w:numPr>
        <w:rPr>
          <w:szCs w:val="22"/>
        </w:rPr>
      </w:pPr>
      <w:r w:rsidRPr="00335F9E">
        <w:rPr>
          <w:szCs w:val="22"/>
        </w:rPr>
        <w:t xml:space="preserve">GENERACTIVITY VS. SELF-ABSORPTION (thru middle age)  </w:t>
      </w:r>
    </w:p>
    <w:p w14:paraId="6E69C453" w14:textId="77777777" w:rsidR="0090342F" w:rsidRPr="00335F9E" w:rsidRDefault="0090342F" w:rsidP="00335F9E">
      <w:pPr>
        <w:pStyle w:val="ListParagraph"/>
        <w:numPr>
          <w:ilvl w:val="0"/>
          <w:numId w:val="11"/>
        </w:numPr>
        <w:rPr>
          <w:szCs w:val="22"/>
        </w:rPr>
      </w:pPr>
      <w:r w:rsidRPr="00335F9E">
        <w:rPr>
          <w:szCs w:val="22"/>
        </w:rPr>
        <w:t xml:space="preserve">INTEGRITY VS. DESPAIR (later years)  </w:t>
      </w:r>
    </w:p>
    <w:p w14:paraId="6A9DA627" w14:textId="77777777" w:rsidR="0090342F" w:rsidRDefault="0090342F" w:rsidP="00CB30DF">
      <w:pPr>
        <w:pStyle w:val="Heading1underlined"/>
      </w:pPr>
      <w:r>
        <w:lastRenderedPageBreak/>
        <w:t xml:space="preserve">Behavior Management and Guidance: Expulsion from school  </w:t>
      </w:r>
    </w:p>
    <w:p w14:paraId="3CFC05B4" w14:textId="77777777" w:rsidR="00CB30DF" w:rsidRDefault="0090342F" w:rsidP="00CB30DF">
      <w:pPr>
        <w:pStyle w:val="Heading2"/>
      </w:pPr>
      <w:r>
        <w:t xml:space="preserve">OUR PERSPECTIVE </w:t>
      </w:r>
    </w:p>
    <w:p w14:paraId="2B739492" w14:textId="04F0793F" w:rsidR="00CB30DF" w:rsidRDefault="0090342F" w:rsidP="0090342F">
      <w:r>
        <w:t xml:space="preserve">1) When a child’s self-esteem is high and the rules are </w:t>
      </w:r>
      <w:r w:rsidR="00861E60">
        <w:t xml:space="preserve">consistent, </w:t>
      </w:r>
      <w:r>
        <w:t xml:space="preserve">direct, </w:t>
      </w:r>
      <w:r w:rsidR="00C624D2">
        <w:t>clear,</w:t>
      </w:r>
      <w:r>
        <w:t xml:space="preserve"> and reasonable, misbehavior is minimal</w:t>
      </w:r>
      <w:r w:rsidR="00177B76">
        <w:t xml:space="preserve"> for typically developing children.</w:t>
      </w:r>
    </w:p>
    <w:p w14:paraId="0C177823" w14:textId="77777777" w:rsidR="00CB30DF" w:rsidRDefault="0090342F" w:rsidP="0090342F">
      <w:r>
        <w:t xml:space="preserve">2) When a child feels loved and valued as a person, they will love and value others. </w:t>
      </w:r>
    </w:p>
    <w:p w14:paraId="7B689B0C" w14:textId="77777777" w:rsidR="00CB30DF" w:rsidRDefault="0090342F" w:rsidP="0090342F">
      <w:r>
        <w:t xml:space="preserve">3) Children respond positively to those who love and approve of them. They feel safe and take risks in their learning. </w:t>
      </w:r>
    </w:p>
    <w:p w14:paraId="77110E5F" w14:textId="77777777" w:rsidR="00CB30DF" w:rsidRDefault="0090342F" w:rsidP="0090342F">
      <w:r>
        <w:t xml:space="preserve">4) A child feels valued and empowered when given important and relevant tasks to perform. </w:t>
      </w:r>
    </w:p>
    <w:p w14:paraId="64614BD2" w14:textId="77777777" w:rsidR="00CB30DF" w:rsidRDefault="0090342F" w:rsidP="0090342F">
      <w:r>
        <w:t xml:space="preserve">5) A child feels valued when someone really listens to what they have to say. </w:t>
      </w:r>
    </w:p>
    <w:p w14:paraId="03A69421" w14:textId="4C0EDC57" w:rsidR="00CB30DF" w:rsidRDefault="0090342F" w:rsidP="0090342F">
      <w:r>
        <w:t xml:space="preserve">6) It is our opinion that a child learns correct behavior by the adults in his/her life.  These adults must model, </w:t>
      </w:r>
      <w:r w:rsidR="00650849">
        <w:t>encourage,</w:t>
      </w:r>
      <w:r>
        <w:t xml:space="preserve"> and reinforce the child’s appropriate behavior.  In addition, they must have </w:t>
      </w:r>
      <w:r w:rsidR="00650849">
        <w:t xml:space="preserve">clear and </w:t>
      </w:r>
      <w:r w:rsidR="00650849" w:rsidRPr="00B47619">
        <w:rPr>
          <w:u w:val="single"/>
        </w:rPr>
        <w:t>consistent</w:t>
      </w:r>
      <w:r w:rsidR="00650849">
        <w:t xml:space="preserve"> limit</w:t>
      </w:r>
      <w:r w:rsidR="00B47619">
        <w:t>s</w:t>
      </w:r>
      <w:r>
        <w:t xml:space="preserve"> set to follow.  Children need to know what will happen when they continue with inappropriate behavior. </w:t>
      </w:r>
    </w:p>
    <w:p w14:paraId="288D6B7D" w14:textId="77777777" w:rsidR="00CB30DF" w:rsidRDefault="0090342F" w:rsidP="0090342F">
      <w:r>
        <w:t xml:space="preserve">7) Children need to understand why behavior is or is not appropriate.  It is important to offer an alternate appropriate action for the child.   </w:t>
      </w:r>
    </w:p>
    <w:p w14:paraId="54616869" w14:textId="77777777" w:rsidR="00CB30DF" w:rsidRDefault="0090342F" w:rsidP="0090342F">
      <w:r>
        <w:t xml:space="preserve">8) Letting children know what </w:t>
      </w:r>
      <w:r w:rsidRPr="00DC0B18">
        <w:rPr>
          <w:u w:val="single"/>
        </w:rPr>
        <w:t>specific behavior</w:t>
      </w:r>
      <w:r>
        <w:t xml:space="preserve"> they need to stop or continue, teaches children what is or is not appropriate. We never say a child is “good” or “bad”, they would not know why they are a “good” or “bad” boy or girl. </w:t>
      </w:r>
    </w:p>
    <w:p w14:paraId="77FC3036" w14:textId="15722F83" w:rsidR="00F03671" w:rsidRDefault="0090342F" w:rsidP="0090342F">
      <w:r>
        <w:t xml:space="preserve">9) Children need to feel </w:t>
      </w:r>
      <w:r w:rsidR="00F17D66">
        <w:t>empowered and</w:t>
      </w:r>
      <w:r>
        <w:t xml:space="preserve"> learn problem solving skills. </w:t>
      </w:r>
    </w:p>
    <w:p w14:paraId="7576B865" w14:textId="77777777" w:rsidR="00CB30DF" w:rsidRDefault="0090342F" w:rsidP="0090342F">
      <w:r>
        <w:t>10) It is important for children to learn to listen to other children, understand and learn empathy for others.  They learn how their actions can affect others.</w:t>
      </w:r>
    </w:p>
    <w:p w14:paraId="668D00D0" w14:textId="77777777" w:rsidR="0090342F" w:rsidRDefault="0090342F" w:rsidP="0090342F">
      <w:r>
        <w:t xml:space="preserve"> 11) When children learn to listen to others and take responsibility for their actions they learn to </w:t>
      </w:r>
      <w:proofErr w:type="gramStart"/>
      <w:r>
        <w:t>be in charge of</w:t>
      </w:r>
      <w:proofErr w:type="gramEnd"/>
      <w:r>
        <w:t xml:space="preserve"> their own behavior.  </w:t>
      </w:r>
    </w:p>
    <w:p w14:paraId="5326A909" w14:textId="0595AC67" w:rsidR="00F03671" w:rsidRDefault="004903C6" w:rsidP="0090342F">
      <w:r>
        <w:t xml:space="preserve">12) Children learn to self-regulate themselves, by </w:t>
      </w:r>
      <w:r w:rsidR="0019050A">
        <w:t>teachers co-</w:t>
      </w:r>
      <w:r w:rsidR="00681679">
        <w:t>regulating</w:t>
      </w:r>
      <w:r w:rsidR="0019050A">
        <w:t xml:space="preserve">  </w:t>
      </w:r>
    </w:p>
    <w:p w14:paraId="4CBEAA3C" w14:textId="3D46A93A" w:rsidR="0019050A" w:rsidRDefault="0019050A" w:rsidP="0090342F">
      <w:r>
        <w:t xml:space="preserve">13) Teacher </w:t>
      </w:r>
      <w:r w:rsidR="00F17D66">
        <w:t>validates</w:t>
      </w:r>
      <w:r>
        <w:t xml:space="preserve"> emotions and </w:t>
      </w:r>
      <w:r w:rsidR="00681679">
        <w:t>teaches</w:t>
      </w:r>
      <w:r>
        <w:t xml:space="preserve"> </w:t>
      </w:r>
      <w:r w:rsidR="00F17D66">
        <w:t>calm down techniques.</w:t>
      </w:r>
    </w:p>
    <w:p w14:paraId="4A650ACC" w14:textId="77777777" w:rsidR="00CB30DF" w:rsidRDefault="0090342F" w:rsidP="00CB30DF">
      <w:pPr>
        <w:pStyle w:val="Heading2"/>
      </w:pPr>
      <w:r>
        <w:t xml:space="preserve">METHODS OF CORRECTION </w:t>
      </w:r>
    </w:p>
    <w:p w14:paraId="215C08C8" w14:textId="77777777" w:rsidR="00CB30DF" w:rsidRDefault="0090342F" w:rsidP="0090342F">
      <w:r>
        <w:t xml:space="preserve">1) </w:t>
      </w:r>
      <w:r w:rsidRPr="00CB30DF">
        <w:rPr>
          <w:b/>
        </w:rPr>
        <w:t>REDIRECTION</w:t>
      </w:r>
      <w:r>
        <w:t xml:space="preserve">: Younger children are redirected or removed from the problem.  Information is stated in a positive, informative way; “We take turns with our toys, here is another truck”. </w:t>
      </w:r>
    </w:p>
    <w:p w14:paraId="62C99DDF" w14:textId="77777777" w:rsidR="00CB30DF" w:rsidRDefault="0090342F" w:rsidP="0090342F">
      <w:r>
        <w:lastRenderedPageBreak/>
        <w:t xml:space="preserve">2) </w:t>
      </w:r>
      <w:r w:rsidRPr="00CB30DF">
        <w:rPr>
          <w:b/>
        </w:rPr>
        <w:t>CAUSE</w:t>
      </w:r>
      <w:r>
        <w:t xml:space="preserve"> </w:t>
      </w:r>
      <w:r w:rsidRPr="00CB30DF">
        <w:rPr>
          <w:b/>
        </w:rPr>
        <w:t>AND AFFECT</w:t>
      </w:r>
      <w:r>
        <w:t xml:space="preserve">:  If a child chooses and action, Cause: dumping blocks, a set limit will follow, Effect: required to pick up the blocks.  Sometimes we allow children to a make a choice we would not make so they can safely learn how it will affect them. Such as going outside without a coat and learning they are cold without it. </w:t>
      </w:r>
    </w:p>
    <w:p w14:paraId="6BBA5D35" w14:textId="77777777" w:rsidR="00CB30DF" w:rsidRDefault="0090342F" w:rsidP="0090342F">
      <w:r>
        <w:t xml:space="preserve">3) </w:t>
      </w:r>
      <w:r w:rsidRPr="00CB30DF">
        <w:rPr>
          <w:b/>
        </w:rPr>
        <w:t>CONTINGENCY</w:t>
      </w:r>
      <w:r>
        <w:t>: A child must follow up on an action before moving on to what they want to do. “We need to clean our room before we go outside to play”.</w:t>
      </w:r>
    </w:p>
    <w:p w14:paraId="6796BB5A" w14:textId="34074F7E" w:rsidR="00CB30DF" w:rsidRDefault="0090342F" w:rsidP="0090342F">
      <w:r>
        <w:t xml:space="preserve"> 4) </w:t>
      </w:r>
      <w:r w:rsidRPr="00CB30DF">
        <w:rPr>
          <w:b/>
        </w:rPr>
        <w:t>CHOICES</w:t>
      </w:r>
      <w:r>
        <w:t>: When giving a child the option to choose it must be a choice between two</w:t>
      </w:r>
      <w:r w:rsidR="00CB30DF">
        <w:t xml:space="preserve"> or three</w:t>
      </w:r>
      <w:r>
        <w:t xml:space="preserve"> things that will be positive outcome</w:t>
      </w:r>
      <w:r w:rsidR="00CB30DF">
        <w:t>s</w:t>
      </w:r>
      <w:r>
        <w:t xml:space="preserve"> no matter their choice.  “Would you like to play with blocks or paint”?  It is not okay to offer a choice when one does not exist such as “You can put on your coat or I will help you put on the coat”.  If it is not a win/win situation it should not be stated as a choice, you need to state: “It is not a choice; you must wear your coat to go outside today.” </w:t>
      </w:r>
      <w:r w:rsidR="00CB30DF">
        <w:t xml:space="preserve"> You could instead let them choose to wear it zipped 1/2 </w:t>
      </w:r>
      <w:r w:rsidR="009E0BCC">
        <w:t>way, all</w:t>
      </w:r>
      <w:r w:rsidR="00CB30DF">
        <w:t xml:space="preserve"> the way or unzipped.</w:t>
      </w:r>
    </w:p>
    <w:p w14:paraId="1C9E6AB4" w14:textId="7D728856" w:rsidR="00CB30DF" w:rsidRDefault="0090342F" w:rsidP="0090342F">
      <w:r>
        <w:t>5</w:t>
      </w:r>
      <w:r w:rsidRPr="00CB30DF">
        <w:rPr>
          <w:b/>
        </w:rPr>
        <w:t>) RENEWAL TIME</w:t>
      </w:r>
      <w:r>
        <w:t xml:space="preserve">: Children may need renewal time or time to calm down and be separated from the group if they are hurting others or not able to cooperate with their teachers.  The children are in charge of how long they sit out.  They then need to </w:t>
      </w:r>
      <w:r w:rsidR="00650849">
        <w:t>state,</w:t>
      </w:r>
      <w:r>
        <w:t xml:space="preserve"> “I am ready to…” and take responsibility for their behavior before leaving renewal time.  Teachers take the time to chat with the child about what they </w:t>
      </w:r>
      <w:r w:rsidR="00650849">
        <w:t>did and</w:t>
      </w:r>
      <w:r>
        <w:t xml:space="preserve"> ask the children to reflect on their behavior and talk about what other choices they could make instead.  It also gives the teacher time to remind the child what will happen and how the other child will feel if they repeat their actions. </w:t>
      </w:r>
    </w:p>
    <w:p w14:paraId="04702A4D" w14:textId="77777777" w:rsidR="00CB30DF" w:rsidRDefault="0090342F" w:rsidP="0090342F">
      <w:r>
        <w:t xml:space="preserve">6) </w:t>
      </w:r>
      <w:r w:rsidRPr="00CB30DF">
        <w:rPr>
          <w:b/>
        </w:rPr>
        <w:t>INFORMATION</w:t>
      </w:r>
      <w:r>
        <w:t>: All children are given information to remind them of the rules, routines and limits. “It is time to clean up.  I see paper on the floor.  The paper goes in this basket.”</w:t>
      </w:r>
    </w:p>
    <w:p w14:paraId="5E137435" w14:textId="77777777" w:rsidR="004644EE" w:rsidRDefault="0090342F" w:rsidP="0090342F">
      <w:r>
        <w:t xml:space="preserve"> 7) </w:t>
      </w:r>
      <w:r w:rsidRPr="00CB30DF">
        <w:rPr>
          <w:b/>
        </w:rPr>
        <w:t>LOSS OF PRIVILAGE</w:t>
      </w:r>
      <w:r>
        <w:t xml:space="preserve">: A child may lose a privilege if he is unable to cooperate or is hurting others.  They may be asked to play with someone else, another toy, in another area alone or eventually an activity alone that the teacher chooses. </w:t>
      </w:r>
    </w:p>
    <w:p w14:paraId="2B5E03DA" w14:textId="77777777" w:rsidR="004644EE" w:rsidRDefault="0090342F" w:rsidP="0090342F">
      <w:r>
        <w:t xml:space="preserve">8)  </w:t>
      </w:r>
      <w:r w:rsidRPr="004644EE">
        <w:rPr>
          <w:b/>
        </w:rPr>
        <w:t>NEW START</w:t>
      </w:r>
      <w:r>
        <w:t xml:space="preserve">: Children always start over with a clean slate when the group transitions to a new activity or when starting a new day. </w:t>
      </w:r>
    </w:p>
    <w:p w14:paraId="50C67991" w14:textId="3E6BFB07" w:rsidR="004644EE" w:rsidRDefault="0090342F" w:rsidP="0090342F">
      <w:r>
        <w:t xml:space="preserve">9)  </w:t>
      </w:r>
      <w:r w:rsidRPr="004644EE">
        <w:rPr>
          <w:b/>
        </w:rPr>
        <w:t>SERIOUS INCIDENTS</w:t>
      </w:r>
      <w:r>
        <w:t xml:space="preserve">: The child may be sent to the office to talk to the director or owner.  A call may be made at this time for the parent to speak to the child or come to </w:t>
      </w:r>
      <w:r w:rsidR="00D260E2">
        <w:t>pick him</w:t>
      </w:r>
      <w:r>
        <w:t xml:space="preserve"> up, depending on the seriousness of the situation. </w:t>
      </w:r>
    </w:p>
    <w:p w14:paraId="434807B2" w14:textId="300BE887" w:rsidR="0036744A" w:rsidRPr="002F3082" w:rsidRDefault="009B4425" w:rsidP="0090342F">
      <w:pPr>
        <w:rPr>
          <w:rFonts w:eastAsia="Times New Roman" w:cstheme="minorHAnsi"/>
          <w:color w:val="000000"/>
          <w:szCs w:val="22"/>
          <w:lang w:eastAsia="en-US" w:bidi="ar-SA"/>
        </w:rPr>
      </w:pPr>
      <w:r>
        <w:t>1</w:t>
      </w:r>
      <w:r w:rsidR="002F3082">
        <w:t>0</w:t>
      </w:r>
      <w:r>
        <w:t xml:space="preserve">) </w:t>
      </w:r>
      <w:r w:rsidR="002F3082">
        <w:rPr>
          <w:rFonts w:eastAsia="Times New Roman" w:cstheme="minorHAnsi"/>
          <w:b/>
          <w:bCs/>
          <w:color w:val="000000"/>
          <w:szCs w:val="22"/>
          <w:lang w:eastAsia="en-US" w:bidi="ar-SA"/>
        </w:rPr>
        <w:t>PYSICAL RESTRAINT</w:t>
      </w:r>
      <w:r w:rsidR="0036744A">
        <w:rPr>
          <w:rFonts w:eastAsia="Times New Roman" w:cstheme="minorHAnsi"/>
          <w:color w:val="000000"/>
          <w:szCs w:val="22"/>
          <w:lang w:eastAsia="en-US" w:bidi="ar-SA"/>
        </w:rPr>
        <w:t>: It is our goal</w:t>
      </w:r>
      <w:r w:rsidR="002F3082">
        <w:rPr>
          <w:rFonts w:eastAsia="Times New Roman" w:cstheme="minorHAnsi"/>
          <w:color w:val="000000"/>
          <w:szCs w:val="22"/>
          <w:lang w:eastAsia="en-US" w:bidi="ar-SA"/>
        </w:rPr>
        <w:t xml:space="preserve"> </w:t>
      </w:r>
      <w:r w:rsidR="002F3082" w:rsidRPr="00681679">
        <w:rPr>
          <w:rFonts w:eastAsia="Times New Roman" w:cstheme="minorHAnsi"/>
          <w:b/>
          <w:bCs/>
          <w:color w:val="000000"/>
          <w:szCs w:val="22"/>
          <w:lang w:eastAsia="en-US" w:bidi="ar-SA"/>
        </w:rPr>
        <w:t xml:space="preserve">not </w:t>
      </w:r>
      <w:r w:rsidR="002F3082">
        <w:rPr>
          <w:rFonts w:eastAsia="Times New Roman" w:cstheme="minorHAnsi"/>
          <w:color w:val="000000"/>
          <w:szCs w:val="22"/>
          <w:lang w:eastAsia="en-US" w:bidi="ar-SA"/>
        </w:rPr>
        <w:t>to use physical restraint with a child. If we do it</w:t>
      </w:r>
      <w:r w:rsidR="0036744A" w:rsidRPr="0036744A">
        <w:rPr>
          <w:rFonts w:eastAsia="Times New Roman" w:cstheme="minorHAnsi"/>
          <w:color w:val="000000"/>
          <w:szCs w:val="22"/>
          <w:lang w:eastAsia="en-US" w:bidi="ar-SA"/>
        </w:rPr>
        <w:t xml:space="preserve"> must only be used if a child's safety or the safety of others is threatened and must be:</w:t>
      </w:r>
      <w:r w:rsidR="002F3082">
        <w:rPr>
          <w:rFonts w:eastAsia="Times New Roman" w:cstheme="minorHAnsi"/>
          <w:color w:val="000000"/>
          <w:szCs w:val="22"/>
          <w:lang w:eastAsia="en-US" w:bidi="ar-SA"/>
        </w:rPr>
        <w:t xml:space="preserve"> </w:t>
      </w:r>
      <w:r w:rsidR="0036744A" w:rsidRPr="0036744A">
        <w:rPr>
          <w:rFonts w:eastAsia="Times New Roman" w:cstheme="minorHAnsi"/>
          <w:color w:val="000000"/>
          <w:szCs w:val="22"/>
          <w:lang w:eastAsia="en-US" w:bidi="ar-SA"/>
        </w:rPr>
        <w:t>Limited to holding a child as gently as possible to accomplish restraint</w:t>
      </w:r>
      <w:r w:rsidR="002F3082">
        <w:rPr>
          <w:rFonts w:eastAsia="Times New Roman" w:cstheme="minorHAnsi"/>
          <w:color w:val="000000"/>
          <w:szCs w:val="22"/>
          <w:lang w:eastAsia="en-US" w:bidi="ar-SA"/>
        </w:rPr>
        <w:t xml:space="preserve">. </w:t>
      </w:r>
      <w:r w:rsidR="0036744A" w:rsidRPr="0036744A">
        <w:rPr>
          <w:rFonts w:eastAsia="Times New Roman" w:cstheme="minorHAnsi"/>
          <w:color w:val="000000"/>
          <w:szCs w:val="22"/>
          <w:lang w:eastAsia="en-US" w:bidi="ar-SA"/>
        </w:rPr>
        <w:t>If physical restraint is used, staff must</w:t>
      </w:r>
      <w:r w:rsidR="002F3082">
        <w:rPr>
          <w:rFonts w:eastAsia="Times New Roman" w:cstheme="minorHAnsi"/>
          <w:color w:val="000000"/>
          <w:szCs w:val="22"/>
          <w:lang w:eastAsia="en-US" w:bidi="ar-SA"/>
        </w:rPr>
        <w:t xml:space="preserve"> report the physical restraint to the director, parents and a written plan will be developed and reported to DCYF with </w:t>
      </w:r>
      <w:r w:rsidR="002F3082">
        <w:rPr>
          <w:rFonts w:eastAsia="Times New Roman" w:cstheme="minorHAnsi"/>
          <w:color w:val="000000"/>
          <w:szCs w:val="22"/>
          <w:lang w:eastAsia="en-US" w:bidi="ar-SA"/>
        </w:rPr>
        <w:lastRenderedPageBreak/>
        <w:t>documentation of what happened before, during and after physical restraint.</w:t>
      </w:r>
      <w:r w:rsidR="00B47619">
        <w:rPr>
          <w:rFonts w:eastAsia="Times New Roman" w:cstheme="minorHAnsi"/>
          <w:color w:val="000000"/>
          <w:szCs w:val="22"/>
          <w:lang w:eastAsia="en-US" w:bidi="ar-SA"/>
        </w:rPr>
        <w:t xml:space="preserve">  Picking a child up and moving them is used as a last resort if a child refuses to follow limits or boundaries.</w:t>
      </w:r>
    </w:p>
    <w:p w14:paraId="6932926E" w14:textId="3340A842" w:rsidR="004644EE" w:rsidRDefault="0090342F" w:rsidP="0090342F">
      <w:r>
        <w:t>1</w:t>
      </w:r>
      <w:r w:rsidR="002F3082">
        <w:t>1</w:t>
      </w:r>
      <w:r>
        <w:t xml:space="preserve">) </w:t>
      </w:r>
      <w:r w:rsidRPr="004644EE">
        <w:rPr>
          <w:b/>
        </w:rPr>
        <w:t>NOT ALLOWED</w:t>
      </w:r>
      <w:r>
        <w:t xml:space="preserve">: We do not allow any person on the premises to use physical punishment. This includes spanking, jerking, shaking, slapping, hitting, striking, kicking, pinching, flicking, biting, or any other means of inflicting physical pain or causing bodily harm.  We feel there are more appropriate ways to gain children’s cooperation.  We do not use or allow verbal abuse.  It is never okay to humiliate, intimidate or belittle a child. </w:t>
      </w:r>
    </w:p>
    <w:p w14:paraId="54286F3C" w14:textId="79E1D691" w:rsidR="004644EE" w:rsidRDefault="0090342F" w:rsidP="0090342F">
      <w:r>
        <w:t>1</w:t>
      </w:r>
      <w:r w:rsidR="002F3082">
        <w:t>2</w:t>
      </w:r>
      <w:r>
        <w:t xml:space="preserve">) </w:t>
      </w:r>
      <w:r w:rsidRPr="004644EE">
        <w:rPr>
          <w:b/>
        </w:rPr>
        <w:t>PARENT CONFERENCE</w:t>
      </w:r>
      <w:r>
        <w:t xml:space="preserve">: Once to twice a year we meet to let you know what we have observed about your child’s development. </w:t>
      </w:r>
      <w:r w:rsidR="006F517A">
        <w:t xml:space="preserve">Working together as a team is important. </w:t>
      </w:r>
      <w:r>
        <w:t xml:space="preserve"> a. If we are having behavior difficulty or it is increasing or is affecting the class the teacher will set up a parent conference to share what is happening at school.  This give</w:t>
      </w:r>
      <w:r w:rsidR="00956679">
        <w:t>s</w:t>
      </w:r>
      <w:r>
        <w:t xml:space="preserve"> the teacher a chance to ask parents how they deal with the behavior, if they are seeing it, at home.  b.  A plan of action is agreed upon and a form of continued communication between the teacher and parents is set up.  </w:t>
      </w:r>
    </w:p>
    <w:p w14:paraId="2E403281" w14:textId="37778D50" w:rsidR="004644EE" w:rsidRDefault="0090342F" w:rsidP="0090342F">
      <w:r>
        <w:t>1</w:t>
      </w:r>
      <w:r w:rsidR="002F3082">
        <w:t>3</w:t>
      </w:r>
      <w:r>
        <w:t xml:space="preserve">) </w:t>
      </w:r>
      <w:r w:rsidRPr="004644EE">
        <w:rPr>
          <w:b/>
        </w:rPr>
        <w:t>OBSERVATION</w:t>
      </w:r>
      <w:r w:rsidR="006F517A">
        <w:t>: We</w:t>
      </w:r>
      <w:r>
        <w:t xml:space="preserve"> continually use observations to assess the children and plan our curriculum. If we observe </w:t>
      </w:r>
      <w:r w:rsidR="00650849">
        <w:t>behavior,</w:t>
      </w:r>
      <w:r>
        <w:t xml:space="preserve"> we are not sure how to deal with or our behavior plan is not working we may ask parents to allow an outside observation to be done or refer to a professional for assessment. </w:t>
      </w:r>
    </w:p>
    <w:p w14:paraId="6FDE534E" w14:textId="04D544BB" w:rsidR="004644EE" w:rsidRDefault="0090342F" w:rsidP="0090342F">
      <w:r>
        <w:t>1</w:t>
      </w:r>
      <w:r w:rsidR="002F3082">
        <w:t>4</w:t>
      </w:r>
      <w:r>
        <w:t xml:space="preserve">) </w:t>
      </w:r>
      <w:r w:rsidRPr="004644EE">
        <w:rPr>
          <w:b/>
        </w:rPr>
        <w:t>BEHAVIOR PLAN</w:t>
      </w:r>
      <w:r>
        <w:t xml:space="preserve">: A behavior plan is set to keep parents and teachers working as a team.  If behavior escalates parents may be required to seek outside assistance to deal with the problem.  Working together parents and teachers, with the help of required professionals, can ensure the child has a positive place in the school.  </w:t>
      </w:r>
    </w:p>
    <w:p w14:paraId="3F2ECC60" w14:textId="66A21AB0" w:rsidR="004644EE" w:rsidRDefault="0090342F" w:rsidP="0090342F">
      <w:r>
        <w:t>1</w:t>
      </w:r>
      <w:r w:rsidR="002F3082">
        <w:t>5</w:t>
      </w:r>
      <w:r w:rsidRPr="004644EE">
        <w:rPr>
          <w:b/>
        </w:rPr>
        <w:t xml:space="preserve">) </w:t>
      </w:r>
      <w:r w:rsidR="005A0046">
        <w:rPr>
          <w:b/>
        </w:rPr>
        <w:t>EXPULSION</w:t>
      </w:r>
      <w:r>
        <w:t xml:space="preserve">: If behavior is server and impacting the other children in the class or parents refuse to seek </w:t>
      </w:r>
      <w:r w:rsidR="002F3082">
        <w:t>assistance</w:t>
      </w:r>
      <w:r>
        <w:t xml:space="preserve">, we need to provide a positive learning environment for their child and the class; we will ask parents to leave the school. </w:t>
      </w:r>
      <w:r w:rsidR="005A0046">
        <w:t xml:space="preserve"> This would follow Parent Conferences and a Behavior Plan</w:t>
      </w:r>
      <w:bookmarkStart w:id="1" w:name="_Hlk150345403"/>
      <w:r w:rsidR="005A0046">
        <w:t>.</w:t>
      </w:r>
      <w:r w:rsidR="002F3082">
        <w:t xml:space="preserve">  A family can also be expelled for parental behavior, see our parent conduct policies.</w:t>
      </w:r>
    </w:p>
    <w:bookmarkEnd w:id="1"/>
    <w:p w14:paraId="01634E3A" w14:textId="77777777" w:rsidR="0090342F" w:rsidRPr="004644EE" w:rsidRDefault="0090342F" w:rsidP="0090342F">
      <w:pPr>
        <w:rPr>
          <w:b/>
        </w:rPr>
      </w:pPr>
      <w:r w:rsidRPr="00A86B96">
        <w:rPr>
          <w:b/>
          <w:highlight w:val="yellow"/>
        </w:rPr>
        <w:t>**These policies apply to parents when on school grounds.</w:t>
      </w:r>
      <w:r w:rsidRPr="004644EE">
        <w:rPr>
          <w:b/>
        </w:rPr>
        <w:t xml:space="preserve">  </w:t>
      </w:r>
    </w:p>
    <w:p w14:paraId="59BCC842" w14:textId="77777777" w:rsidR="004644EE" w:rsidRDefault="0090342F" w:rsidP="004644EE">
      <w:pPr>
        <w:pStyle w:val="Heading2"/>
      </w:pPr>
      <w:r>
        <w:t xml:space="preserve">EXPULSION FROM SCHOOL </w:t>
      </w:r>
    </w:p>
    <w:p w14:paraId="6B30A956" w14:textId="26345E0D" w:rsidR="006B05DA" w:rsidRPr="00E871B1" w:rsidRDefault="0090342F" w:rsidP="006B05DA">
      <w:pPr>
        <w:rPr>
          <w:i/>
          <w:iCs/>
        </w:rPr>
      </w:pPr>
      <w:r>
        <w:t xml:space="preserve">We reserve the right to </w:t>
      </w:r>
      <w:r w:rsidR="00CB6F44">
        <w:t xml:space="preserve">immediately </w:t>
      </w:r>
      <w:r>
        <w:t>expel any child who: 1) Is endangering the safety of other children, teachers, or him/</w:t>
      </w:r>
      <w:r w:rsidR="00650849">
        <w:t>herself</w:t>
      </w:r>
      <w:r>
        <w:t xml:space="preserve"> and is not cooperative with our discipline techniques. 2) Have parents who disregard our payment policy. 3) Have parents who create hostility</w:t>
      </w:r>
      <w:r w:rsidR="00CB6F44">
        <w:t xml:space="preserve"> </w:t>
      </w:r>
      <w:r w:rsidR="00CB6F44" w:rsidRPr="00CB6F44">
        <w:rPr>
          <w:i/>
          <w:iCs/>
        </w:rPr>
        <w:t>(disrespectful, intimidating, abusive or threatening</w:t>
      </w:r>
      <w:r w:rsidR="00CB6F44">
        <w:t>)</w:t>
      </w:r>
      <w:r>
        <w:t xml:space="preserve"> or a dangerous environment for teachers and other children.  </w:t>
      </w:r>
      <w:r w:rsidR="00371DAC">
        <w:t xml:space="preserve">4) Families that refuse to get recommended help for a child's mental or physical </w:t>
      </w:r>
      <w:r w:rsidR="006B05DA">
        <w:t>well-being</w:t>
      </w:r>
      <w:r w:rsidR="00371DAC">
        <w:t xml:space="preserve"> so a plan can be put in place to continue to work with the </w:t>
      </w:r>
      <w:r w:rsidR="002F0921">
        <w:t>child</w:t>
      </w:r>
      <w:r w:rsidR="00371DAC">
        <w:t>, if the child's behavior is disruptive to the class, causes injury to others or themselves.</w:t>
      </w:r>
      <w:r w:rsidR="006B05DA">
        <w:t xml:space="preserve">  A family can also be expelled for parental behavior, see our </w:t>
      </w:r>
      <w:r w:rsidR="00E871B1">
        <w:t>parents</w:t>
      </w:r>
      <w:r w:rsidR="006B05DA">
        <w:t xml:space="preserve"> conduct policies.</w:t>
      </w:r>
      <w:r w:rsidR="00E871B1">
        <w:t xml:space="preserve"> 5) Parents do not follow a consistent drop-off and pick-up times </w:t>
      </w:r>
      <w:r w:rsidR="00E871B1" w:rsidRPr="00E871B1">
        <w:rPr>
          <w:i/>
          <w:iCs/>
        </w:rPr>
        <w:t xml:space="preserve">(Regular </w:t>
      </w:r>
      <w:proofErr w:type="gramStart"/>
      <w:r w:rsidR="00E871B1" w:rsidRPr="00E871B1">
        <w:rPr>
          <w:i/>
          <w:iCs/>
        </w:rPr>
        <w:t>drop off</w:t>
      </w:r>
      <w:proofErr w:type="gramEnd"/>
      <w:r w:rsidR="00E871B1" w:rsidRPr="00E871B1">
        <w:rPr>
          <w:i/>
          <w:iCs/>
        </w:rPr>
        <w:t xml:space="preserve"> after 10 AM or pick up </w:t>
      </w:r>
      <w:r w:rsidR="00E871B1" w:rsidRPr="00E871B1">
        <w:rPr>
          <w:i/>
          <w:iCs/>
        </w:rPr>
        <w:lastRenderedPageBreak/>
        <w:t>after 5:30 PM</w:t>
      </w:r>
      <w:r w:rsidR="00E871B1">
        <w:t xml:space="preserve">) and they have been notified it is causing difficulties for other students or staff. </w:t>
      </w:r>
      <w:r w:rsidR="00E871B1" w:rsidRPr="00E871B1">
        <w:rPr>
          <w:i/>
          <w:iCs/>
        </w:rPr>
        <w:t>(Toddlers arriving late and waking others at naps regularly.)</w:t>
      </w:r>
    </w:p>
    <w:p w14:paraId="0B43868A" w14:textId="77777777" w:rsidR="00E871B1" w:rsidRDefault="00BB2495" w:rsidP="0090342F">
      <w:pPr>
        <w:rPr>
          <w:i/>
          <w:iCs/>
          <w:sz w:val="20"/>
          <w:szCs w:val="18"/>
        </w:rPr>
      </w:pPr>
      <w:r>
        <w:t xml:space="preserve">It is our goal to work with families and not </w:t>
      </w:r>
      <w:r w:rsidR="00C7359B">
        <w:t>expel</w:t>
      </w:r>
      <w:r>
        <w:t xml:space="preserve"> students for working and learning </w:t>
      </w:r>
      <w:r w:rsidR="00F33415">
        <w:t>that falls under de</w:t>
      </w:r>
      <w:r w:rsidR="008E660A">
        <w:t xml:space="preserve">velopmentally appropriate goals.  </w:t>
      </w:r>
      <w:r w:rsidR="008E660A" w:rsidRPr="00596402">
        <w:rPr>
          <w:i/>
          <w:iCs/>
          <w:sz w:val="20"/>
          <w:szCs w:val="18"/>
        </w:rPr>
        <w:t>(Example: Toddlers can bite when frustrated until they gain communication skills</w:t>
      </w:r>
      <w:r w:rsidR="001C1766" w:rsidRPr="00596402">
        <w:rPr>
          <w:i/>
          <w:iCs/>
          <w:sz w:val="20"/>
          <w:szCs w:val="18"/>
        </w:rPr>
        <w:t xml:space="preserve">.  It is our goal to teach them appropriate ways to deal with frustration and </w:t>
      </w:r>
      <w:r w:rsidR="00C7359B" w:rsidRPr="00596402">
        <w:rPr>
          <w:i/>
          <w:iCs/>
          <w:sz w:val="20"/>
          <w:szCs w:val="18"/>
        </w:rPr>
        <w:t>communicate</w:t>
      </w:r>
      <w:r w:rsidR="001C1766" w:rsidRPr="00596402">
        <w:rPr>
          <w:i/>
          <w:iCs/>
          <w:sz w:val="20"/>
          <w:szCs w:val="18"/>
        </w:rPr>
        <w:t xml:space="preserve"> their needs</w:t>
      </w:r>
      <w:r w:rsidR="00C7359B" w:rsidRPr="00596402">
        <w:rPr>
          <w:i/>
          <w:iCs/>
          <w:sz w:val="20"/>
          <w:szCs w:val="18"/>
        </w:rPr>
        <w:t xml:space="preserve">.  This is developmentally appropriate behavior, </w:t>
      </w:r>
      <w:r w:rsidR="00596402" w:rsidRPr="00596402">
        <w:rPr>
          <w:i/>
          <w:iCs/>
          <w:sz w:val="20"/>
          <w:szCs w:val="18"/>
        </w:rPr>
        <w:t>but not desired behavior.</w:t>
      </w:r>
      <w:r w:rsidR="00C7359B" w:rsidRPr="00596402">
        <w:rPr>
          <w:i/>
          <w:iCs/>
          <w:sz w:val="20"/>
          <w:szCs w:val="18"/>
        </w:rPr>
        <w:t>)</w:t>
      </w:r>
      <w:r w:rsidR="00E871B1">
        <w:rPr>
          <w:i/>
          <w:iCs/>
          <w:sz w:val="20"/>
          <w:szCs w:val="18"/>
        </w:rPr>
        <w:t xml:space="preserve"> </w:t>
      </w:r>
    </w:p>
    <w:p w14:paraId="63EBC8B4" w14:textId="3E70DFB9" w:rsidR="000776D4" w:rsidRPr="00E871B1" w:rsidRDefault="00E871B1" w:rsidP="0090342F">
      <w:pPr>
        <w:rPr>
          <w:sz w:val="20"/>
          <w:szCs w:val="18"/>
        </w:rPr>
      </w:pPr>
      <w:r>
        <w:rPr>
          <w:sz w:val="20"/>
          <w:szCs w:val="18"/>
        </w:rPr>
        <w:t>We will identify the problem, explain why it is a problem and let parents know what we need to correct the issue.</w:t>
      </w:r>
    </w:p>
    <w:p w14:paraId="36F9368C" w14:textId="77777777" w:rsidR="00E871B1" w:rsidRPr="007A311C" w:rsidRDefault="00E871B1" w:rsidP="00E871B1">
      <w:pPr>
        <w:pStyle w:val="NoSpacing"/>
      </w:pPr>
      <w:r>
        <w:t>If a child requires one-on-one care, we may be unable to maintain required staff-to-child ratios and therefore cannot provide care.</w:t>
      </w:r>
    </w:p>
    <w:p w14:paraId="5F861E40" w14:textId="77777777" w:rsidR="004644EE" w:rsidRDefault="0090342F" w:rsidP="004644EE">
      <w:pPr>
        <w:pStyle w:val="Heading3"/>
      </w:pPr>
      <w:r>
        <w:t xml:space="preserve">GOALS FOR POSITIVE DISCIPLINE </w:t>
      </w:r>
    </w:p>
    <w:p w14:paraId="374361A8" w14:textId="77777777" w:rsidR="004644EE" w:rsidRDefault="0090342F" w:rsidP="0090342F">
      <w:r>
        <w:t>1) To build the child’s self esteem by really listening to what he has to say, and by giving them the freedom and respect to make many of his</w:t>
      </w:r>
      <w:r w:rsidR="005F60DA">
        <w:t>/her</w:t>
      </w:r>
      <w:r>
        <w:t xml:space="preserve"> own decisions. </w:t>
      </w:r>
    </w:p>
    <w:p w14:paraId="2F062CCB" w14:textId="77777777" w:rsidR="004644EE" w:rsidRDefault="0090342F" w:rsidP="0090342F">
      <w:r>
        <w:t xml:space="preserve">2) To provide the child with enough interesting activities to eliminate misbehavior due to boredom. </w:t>
      </w:r>
    </w:p>
    <w:p w14:paraId="1AF13B85" w14:textId="77777777" w:rsidR="004644EE" w:rsidRDefault="0090342F" w:rsidP="0090342F">
      <w:r>
        <w:t xml:space="preserve">3) To set firm rules and guidelines which are </w:t>
      </w:r>
      <w:r w:rsidRPr="00B47619">
        <w:rPr>
          <w:u w:val="single"/>
        </w:rPr>
        <w:t>consistent</w:t>
      </w:r>
      <w:r>
        <w:t xml:space="preserve"> every day and the same for every child. </w:t>
      </w:r>
    </w:p>
    <w:p w14:paraId="338513A4" w14:textId="77777777" w:rsidR="004644EE" w:rsidRDefault="0090342F" w:rsidP="0090342F">
      <w:r>
        <w:t xml:space="preserve">4) To have children feel empowered, listened to and respected. </w:t>
      </w:r>
    </w:p>
    <w:p w14:paraId="134F4882" w14:textId="77777777" w:rsidR="004644EE" w:rsidRDefault="0090342F" w:rsidP="0090342F">
      <w:r>
        <w:t xml:space="preserve">5) To have children learn how to solve problems with peers in appropriate ways. </w:t>
      </w:r>
    </w:p>
    <w:p w14:paraId="639D531B" w14:textId="77777777" w:rsidR="0090342F" w:rsidRDefault="0090342F" w:rsidP="0090342F">
      <w:r>
        <w:t xml:space="preserve">6) To have children build close relationships with peers and teachers.  </w:t>
      </w:r>
    </w:p>
    <w:p w14:paraId="258A0F46" w14:textId="4B4828B7" w:rsidR="0090342F" w:rsidRDefault="0090342F" w:rsidP="0090342F">
      <w:r>
        <w:t xml:space="preserve">Each child is expected to respect the person, </w:t>
      </w:r>
      <w:r w:rsidR="00650849">
        <w:t>property,</w:t>
      </w:r>
      <w:r>
        <w:t xml:space="preserve"> and dignity of others.  He</w:t>
      </w:r>
      <w:r w:rsidR="009E0EA6">
        <w:t xml:space="preserve"> or </w:t>
      </w:r>
      <w:r w:rsidR="005F60DA">
        <w:t>She</w:t>
      </w:r>
      <w:r>
        <w:t xml:space="preserve"> is encouraged to co-operate in group projects, to take turns with others and to use common sense and good manners when playing.    </w:t>
      </w:r>
    </w:p>
    <w:p w14:paraId="3C78A973" w14:textId="77777777" w:rsidR="004644EE" w:rsidRDefault="0090342F" w:rsidP="004644EE">
      <w:pPr>
        <w:pStyle w:val="Heading1underlined"/>
      </w:pPr>
      <w:r>
        <w:t xml:space="preserve">Parent Communication:  Open Door Policy and Involvement </w:t>
      </w:r>
      <w:r w:rsidR="00F21C57">
        <w:rPr>
          <w:noProof/>
          <w:lang w:eastAsia="en-US" w:bidi="ar-SA"/>
        </w:rPr>
        <w:drawing>
          <wp:anchor distT="0" distB="0" distL="114300" distR="114300" simplePos="0" relativeHeight="251669504" behindDoc="0" locked="0" layoutInCell="1" allowOverlap="1" wp14:anchorId="1ED62594" wp14:editId="186C5325">
            <wp:simplePos x="5829300" y="7934325"/>
            <wp:positionH relativeFrom="margin">
              <wp:align>right</wp:align>
            </wp:positionH>
            <wp:positionV relativeFrom="margin">
              <wp:align>bottom</wp:align>
            </wp:positionV>
            <wp:extent cx="647700" cy="695325"/>
            <wp:effectExtent l="19050" t="0" r="0" b="0"/>
            <wp:wrapSquare wrapText="bothSides"/>
            <wp:docPr id="6" name="Picture 3" descr="C:\Users\Katrina\AppData\Local\Microsoft\Windows\INetCache\IE\N162Z475\MC90005660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trina\AppData\Local\Microsoft\Windows\INetCache\IE\N162Z475\MC900056602[1].wmf"/>
                    <pic:cNvPicPr>
                      <a:picLocks noChangeAspect="1" noChangeArrowheads="1"/>
                    </pic:cNvPicPr>
                  </pic:nvPicPr>
                  <pic:blipFill>
                    <a:blip r:embed="rId19" cstate="print"/>
                    <a:srcRect/>
                    <a:stretch>
                      <a:fillRect/>
                    </a:stretch>
                  </pic:blipFill>
                  <pic:spPr bwMode="auto">
                    <a:xfrm>
                      <a:off x="0" y="0"/>
                      <a:ext cx="647700" cy="695325"/>
                    </a:xfrm>
                    <a:prstGeom prst="rect">
                      <a:avLst/>
                    </a:prstGeom>
                    <a:noFill/>
                    <a:ln w="9525">
                      <a:noFill/>
                      <a:miter lim="800000"/>
                      <a:headEnd/>
                      <a:tailEnd/>
                    </a:ln>
                  </pic:spPr>
                </pic:pic>
              </a:graphicData>
            </a:graphic>
          </wp:anchor>
        </w:drawing>
      </w:r>
    </w:p>
    <w:p w14:paraId="7C098361" w14:textId="0BD1B4FD" w:rsidR="0090342F" w:rsidRDefault="0090342F" w:rsidP="0090342F">
      <w:r>
        <w:t xml:space="preserve">Once parents have </w:t>
      </w:r>
      <w:r w:rsidR="00650849">
        <w:t>enrolled,</w:t>
      </w:r>
      <w:r>
        <w:t xml:space="preserve"> they are welcome to drop in at school to see their child, watch an enrichment class, eat lunch with their child or come to play and observe.  We ask parents to be aware of how their visits affect their child and the class.  We cannot have parents dropping in to visit during nap for example.  We want your visits to be positive for everyone and may ask you not to visit if it causes additional separation anxiety for your child.  </w:t>
      </w:r>
    </w:p>
    <w:p w14:paraId="140221F1" w14:textId="0906B008" w:rsidR="0090342F" w:rsidRDefault="0090342F" w:rsidP="0090342F">
      <w:r>
        <w:t xml:space="preserve">Teachers e-mail parents newsletters, lesson plans, </w:t>
      </w:r>
      <w:r w:rsidR="00650849">
        <w:t>pictures,</w:t>
      </w:r>
      <w:r>
        <w:t xml:space="preserve"> and information about your child </w:t>
      </w:r>
      <w:r w:rsidR="004644EE">
        <w:t>on a regular basis</w:t>
      </w:r>
      <w:r w:rsidR="00FD63D6">
        <w:t xml:space="preserve"> using the ProCare App</w:t>
      </w:r>
      <w:r w:rsidR="00E2630A">
        <w:t>.  The d</w:t>
      </w:r>
      <w:r>
        <w:t xml:space="preserve">irector also e-mails Bi-Monthly </w:t>
      </w:r>
      <w:r w:rsidR="00317D15">
        <w:t>Newsletters,</w:t>
      </w:r>
      <w:r w:rsidR="00EE2AD4">
        <w:t xml:space="preserve"> </w:t>
      </w:r>
      <w:r w:rsidR="00650849">
        <w:t xml:space="preserve">and </w:t>
      </w:r>
      <w:r w:rsidR="00656498">
        <w:t xml:space="preserve">the Chef sends out the </w:t>
      </w:r>
      <w:r w:rsidR="00650849">
        <w:t>Menus</w:t>
      </w:r>
      <w:r w:rsidR="00EE2AD4">
        <w:t xml:space="preserve">. </w:t>
      </w:r>
      <w:r w:rsidR="00656498">
        <w:t>The director u</w:t>
      </w:r>
      <w:r w:rsidR="00EE2AD4">
        <w:t>pdates</w:t>
      </w:r>
      <w:r>
        <w:t xml:space="preserve"> The Shyne School </w:t>
      </w:r>
      <w:r w:rsidR="007F698C">
        <w:t xml:space="preserve">website, </w:t>
      </w:r>
      <w:r>
        <w:t xml:space="preserve">Facebook page, </w:t>
      </w:r>
      <w:r w:rsidR="00317D15">
        <w:t>LinkedIn</w:t>
      </w:r>
      <w:r w:rsidR="007F698C">
        <w:t xml:space="preserve"> page and </w:t>
      </w:r>
      <w:r w:rsidR="004D4D87">
        <w:t>Instagram</w:t>
      </w:r>
      <w:r w:rsidR="00EE2AD4">
        <w:t xml:space="preserve">.  </w:t>
      </w:r>
    </w:p>
    <w:p w14:paraId="30DCDE36" w14:textId="3A1D8304" w:rsidR="0090342F" w:rsidRDefault="00C77B09" w:rsidP="0090342F">
      <w:r w:rsidRPr="001920EA">
        <w:rPr>
          <w:b/>
          <w:bCs/>
          <w:highlight w:val="yellow"/>
        </w:rPr>
        <w:lastRenderedPageBreak/>
        <w:t>Do you have a concern?  Questions?  Please address them to your Lead/Lead Assistant Teacher or Director</w:t>
      </w:r>
      <w:r w:rsidR="007C0FB7" w:rsidRPr="001920EA">
        <w:rPr>
          <w:b/>
          <w:bCs/>
          <w:highlight w:val="yellow"/>
        </w:rPr>
        <w:t xml:space="preserve">.  Afternoon or opening teachers may not have the education, </w:t>
      </w:r>
      <w:r w:rsidR="001920EA" w:rsidRPr="001920EA">
        <w:rPr>
          <w:b/>
          <w:bCs/>
          <w:highlight w:val="yellow"/>
        </w:rPr>
        <w:t>experience,</w:t>
      </w:r>
      <w:r w:rsidR="007C0FB7" w:rsidRPr="001920EA">
        <w:rPr>
          <w:b/>
          <w:bCs/>
          <w:highlight w:val="yellow"/>
        </w:rPr>
        <w:t xml:space="preserve"> or knowledge about your child to </w:t>
      </w:r>
      <w:r w:rsidR="001920EA" w:rsidRPr="001920EA">
        <w:rPr>
          <w:b/>
          <w:bCs/>
          <w:highlight w:val="yellow"/>
        </w:rPr>
        <w:t>appropriately address your concern or question about your child’s care.</w:t>
      </w:r>
      <w:r w:rsidR="001920EA">
        <w:t xml:space="preserve"> </w:t>
      </w:r>
      <w:r w:rsidR="0090342F">
        <w:t>Parents can set up times to meet with teachers</w:t>
      </w:r>
      <w:r w:rsidR="009D44D5">
        <w:t xml:space="preserve"> or the director</w:t>
      </w:r>
      <w:r w:rsidR="0090342F">
        <w:t xml:space="preserve"> when they feel they need to have an uninterrupted conversation</w:t>
      </w:r>
      <w:r w:rsidR="00D70F28">
        <w:t xml:space="preserve"> by phone, zoom or in person,</w:t>
      </w:r>
      <w:r w:rsidR="0090342F">
        <w:t xml:space="preserve"> in addition to scheduled parent conferences and e-mails.    </w:t>
      </w:r>
    </w:p>
    <w:p w14:paraId="24459848" w14:textId="383EAD9C" w:rsidR="0090342F" w:rsidRDefault="0090342F" w:rsidP="0090342F">
      <w:r>
        <w:t xml:space="preserve">You can leave general notes </w:t>
      </w:r>
      <w:r w:rsidR="00E2630A">
        <w:t>(</w:t>
      </w:r>
      <w:r w:rsidR="00E2630A" w:rsidRPr="00E2630A">
        <w:rPr>
          <w:i/>
        </w:rPr>
        <w:t>non-confidential</w:t>
      </w:r>
      <w:r w:rsidR="00E2630A">
        <w:t xml:space="preserve">) </w:t>
      </w:r>
      <w:r>
        <w:t>on the communication calendar in the lobby and all the teachers use this for center wide care of each child. We also note events and staffing changes</w:t>
      </w:r>
      <w:r w:rsidR="004644EE">
        <w:t xml:space="preserve"> for </w:t>
      </w:r>
      <w:r>
        <w:t xml:space="preserve">families </w:t>
      </w:r>
      <w:r w:rsidR="00E2630A">
        <w:t>i</w:t>
      </w:r>
      <w:r>
        <w:t xml:space="preserve">n the communication </w:t>
      </w:r>
      <w:r w:rsidR="00E2630A">
        <w:t>notebook/</w:t>
      </w:r>
      <w:r w:rsidR="00650849">
        <w:t>calendar, flyers</w:t>
      </w:r>
      <w:r>
        <w:t xml:space="preserve">, web site, Facebook and on the calendar in the lobby.  For confidential information please </w:t>
      </w:r>
      <w:r w:rsidR="00B47619">
        <w:t>message</w:t>
      </w:r>
      <w:r>
        <w:t xml:space="preserve"> your teacher or leave a note in their </w:t>
      </w:r>
      <w:r w:rsidR="004644EE">
        <w:t>pocket in</w:t>
      </w:r>
      <w:r>
        <w:t xml:space="preserve"> the classroom.  </w:t>
      </w:r>
    </w:p>
    <w:p w14:paraId="1CEFD3C1" w14:textId="57810601" w:rsidR="0090342F" w:rsidRDefault="0090342F" w:rsidP="0090342F">
      <w:r>
        <w:t xml:space="preserve">We welcome and encourage parent involvement in the school.  We are not a </w:t>
      </w:r>
      <w:r w:rsidR="00650849">
        <w:t>co-op,</w:t>
      </w:r>
      <w:r>
        <w:t xml:space="preserve"> so parents are never required to work in the classrooms.  However, the children feel very empowered when their parents come and help in the classroom on a regular basis, for a party, to do a special project or share their culture, tradition</w:t>
      </w:r>
      <w:r w:rsidR="004644EE">
        <w:t>,</w:t>
      </w:r>
      <w:r>
        <w:t xml:space="preserve"> attend a field trip, help with community service projects or attend a special celebration.  Having parents come and share their celebrations keeps our program culturally relevant. We also look for parents to help organize events for the school, classrooms and for Teacher Appreciation Day in May.  </w:t>
      </w:r>
    </w:p>
    <w:p w14:paraId="379B6589" w14:textId="77777777" w:rsidR="0090342F" w:rsidRDefault="0090342F" w:rsidP="0090342F">
      <w:r>
        <w:t xml:space="preserve">Part of our mission is for </w:t>
      </w:r>
      <w:r w:rsidRPr="004644EE">
        <w:rPr>
          <w:b/>
          <w:i/>
        </w:rPr>
        <w:t>“The Shyne School to provide a place for teachers, children and their families to come together and build a sense of community were everyone belongs.”</w:t>
      </w:r>
      <w:r>
        <w:t xml:space="preserve">  We have families from around the world with many different languages.  Part of building community includes using a common language when you are at school.  Our common language is English and for families where English is their second languages the children are immersed in English helping them become bilingual.  </w:t>
      </w:r>
      <w:r w:rsidR="00741F1D">
        <w:t xml:space="preserve">It is also important for families to make sure children understand and can communicate learning goals in their home language. </w:t>
      </w:r>
      <w:r>
        <w:t xml:space="preserve">We also want all families to understand what is happening at school and have questions answered so they understand.  Please let us know if you need any information translated into a different language. </w:t>
      </w:r>
    </w:p>
    <w:p w14:paraId="5F930B1D" w14:textId="4B4CA14A" w:rsidR="0090342F" w:rsidRDefault="0090342F" w:rsidP="0090342F">
      <w:r>
        <w:t xml:space="preserve">Our goal is to build a </w:t>
      </w:r>
      <w:r w:rsidR="00E43A97">
        <w:t xml:space="preserve">partnership </w:t>
      </w:r>
      <w:r>
        <w:t xml:space="preserve">with parents so we can support families and make them strong.  We strive to connect with parents on a personnel level, listen and become a </w:t>
      </w:r>
      <w:r w:rsidR="00EE2AD4">
        <w:t xml:space="preserve">support and can be a </w:t>
      </w:r>
      <w:r>
        <w:t xml:space="preserve">resource.  We greet parents and students upon arrival.  We are available for parents to share information about their child or changes for their families in person, over the phone or through e-mail. </w:t>
      </w:r>
    </w:p>
    <w:p w14:paraId="271E4947" w14:textId="6C0E4EC2" w:rsidR="0090342F" w:rsidRDefault="0090342F" w:rsidP="0090342F">
      <w:r>
        <w:t xml:space="preserve">Families have a parent pocket where we can leave information and notes.  Teachers also have pockets so parents can do the same.  We check the pockets daily and ask the parents to do the same.  We share a great deal about the curriculum at </w:t>
      </w:r>
      <w:r w:rsidR="00E17B85" w:rsidRPr="00E17B85">
        <w:rPr>
          <w:b/>
        </w:rPr>
        <w:t>Curriculum N</w:t>
      </w:r>
      <w:r w:rsidRPr="00E17B85">
        <w:rPr>
          <w:b/>
        </w:rPr>
        <w:t>ight</w:t>
      </w:r>
      <w:r>
        <w:t xml:space="preserve"> set for each classroom in </w:t>
      </w:r>
      <w:r w:rsidR="00A07EE4">
        <w:t>Sept/</w:t>
      </w:r>
      <w:r>
        <w:t>October</w:t>
      </w:r>
      <w:r w:rsidR="00013041">
        <w:t>.</w:t>
      </w:r>
      <w:r>
        <w:t xml:space="preserve"> Our goal is to have at least one </w:t>
      </w:r>
      <w:r w:rsidR="00741F1D">
        <w:t xml:space="preserve">parent </w:t>
      </w:r>
      <w:r>
        <w:t xml:space="preserve">from each family attend. </w:t>
      </w:r>
    </w:p>
    <w:p w14:paraId="4FEDF84B" w14:textId="77777777" w:rsidR="0090342F" w:rsidRDefault="0090342F" w:rsidP="0090342F">
      <w:r>
        <w:lastRenderedPageBreak/>
        <w:t xml:space="preserve">At the beginning of each year we ask parents to read our handbooks and submit an orientation form.  At the end of each year we ask parents to submit a survey so we can gather feedback on their experience at The Shyne School so we can implement realistic changes that will improve our school for parents, children and teachers.  </w:t>
      </w:r>
      <w:r w:rsidR="00EE2AD4">
        <w:t>We are open to constructive criticism throughout the year so please let us know how we can improve.</w:t>
      </w:r>
    </w:p>
    <w:p w14:paraId="775B245E" w14:textId="77777777" w:rsidR="0090342F" w:rsidRDefault="0090342F" w:rsidP="00741F1D">
      <w:pPr>
        <w:pStyle w:val="Heading1underlined"/>
      </w:pPr>
      <w:r>
        <w:t xml:space="preserve">Parents as Subs </w:t>
      </w:r>
    </w:p>
    <w:p w14:paraId="7E8F2327" w14:textId="324EFD8C" w:rsidR="0090342F" w:rsidRDefault="0090342F" w:rsidP="0090342F">
      <w:r>
        <w:t>We are always looking for parents interested in helping in the classroom as substitutes for the teachers when they are sick or need time off.  We provide payment in the form of a tuition credit</w:t>
      </w:r>
      <w:r w:rsidR="00741F1D">
        <w:t>.  Please see the director</w:t>
      </w:r>
      <w:r>
        <w:t xml:space="preserve"> if you are interested.  Parents fill out an application and background check.  You need to register with MERIT for a </w:t>
      </w:r>
      <w:proofErr w:type="gramStart"/>
      <w:r>
        <w:t>STARS</w:t>
      </w:r>
      <w:proofErr w:type="gramEnd"/>
      <w:r>
        <w:t xml:space="preserve"> ID # and fill out a background check </w:t>
      </w:r>
      <w:r w:rsidR="00650849">
        <w:t>online</w:t>
      </w:r>
      <w:r>
        <w:t xml:space="preserve">. </w:t>
      </w:r>
    </w:p>
    <w:p w14:paraId="54449CDB" w14:textId="77777777" w:rsidR="0090342F" w:rsidRDefault="0090342F" w:rsidP="00741F1D">
      <w:pPr>
        <w:pStyle w:val="Heading1underlined"/>
      </w:pPr>
      <w:r>
        <w:t xml:space="preserve">Clock-in and out Procedures and Requirements </w:t>
      </w:r>
      <w:r w:rsidR="00F21C57">
        <w:rPr>
          <w:noProof/>
          <w:lang w:eastAsia="en-US" w:bidi="ar-SA"/>
        </w:rPr>
        <w:drawing>
          <wp:anchor distT="0" distB="0" distL="114300" distR="114300" simplePos="0" relativeHeight="251670528" behindDoc="1" locked="0" layoutInCell="1" allowOverlap="1" wp14:anchorId="0EBE64A6" wp14:editId="3927DC3E">
            <wp:simplePos x="0" y="0"/>
            <wp:positionH relativeFrom="margin">
              <wp:align>right</wp:align>
            </wp:positionH>
            <wp:positionV relativeFrom="margin">
              <wp:align>center</wp:align>
            </wp:positionV>
            <wp:extent cx="1152525" cy="1190625"/>
            <wp:effectExtent l="0" t="0" r="9525" b="0"/>
            <wp:wrapTight wrapText="bothSides">
              <wp:wrapPolygon edited="0">
                <wp:start x="8926" y="1728"/>
                <wp:lineTo x="5712" y="4147"/>
                <wp:lineTo x="2499" y="7258"/>
                <wp:lineTo x="1071" y="11750"/>
                <wp:lineTo x="1785" y="19699"/>
                <wp:lineTo x="3570" y="20045"/>
                <wp:lineTo x="7855" y="20045"/>
                <wp:lineTo x="12853" y="20045"/>
                <wp:lineTo x="16780" y="20045"/>
                <wp:lineTo x="21421" y="19008"/>
                <wp:lineTo x="21064" y="18317"/>
                <wp:lineTo x="21421" y="18317"/>
                <wp:lineTo x="21779" y="16934"/>
                <wp:lineTo x="21779" y="12787"/>
                <wp:lineTo x="18208" y="7258"/>
                <wp:lineTo x="12139" y="1728"/>
                <wp:lineTo x="8926" y="1728"/>
              </wp:wrapPolygon>
            </wp:wrapTight>
            <wp:docPr id="7" name="Picture 4" descr="C:\Users\Katrina\AppData\Local\Microsoft\Windows\INetCache\IE\Y1MUJZGA\MC9004348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trina\AppData\Local\Microsoft\Windows\INetCache\IE\Y1MUJZGA\MC900434864[1].png"/>
                    <pic:cNvPicPr>
                      <a:picLocks noChangeAspect="1" noChangeArrowheads="1"/>
                    </pic:cNvPicPr>
                  </pic:nvPicPr>
                  <pic:blipFill>
                    <a:blip r:embed="rId20" cstate="print"/>
                    <a:srcRect/>
                    <a:stretch>
                      <a:fillRect/>
                    </a:stretch>
                  </pic:blipFill>
                  <pic:spPr bwMode="auto">
                    <a:xfrm>
                      <a:off x="0" y="0"/>
                      <a:ext cx="1152525" cy="1190625"/>
                    </a:xfrm>
                    <a:prstGeom prst="rect">
                      <a:avLst/>
                    </a:prstGeom>
                    <a:noFill/>
                    <a:ln w="9525">
                      <a:noFill/>
                      <a:miter lim="800000"/>
                      <a:headEnd/>
                      <a:tailEnd/>
                    </a:ln>
                  </pic:spPr>
                </pic:pic>
              </a:graphicData>
            </a:graphic>
          </wp:anchor>
        </w:drawing>
      </w:r>
    </w:p>
    <w:p w14:paraId="674269FA" w14:textId="77777777" w:rsidR="00741F1D" w:rsidRDefault="0090342F" w:rsidP="00741F1D">
      <w:pPr>
        <w:pStyle w:val="Heading3"/>
      </w:pPr>
      <w:r>
        <w:t xml:space="preserve">DAILY TIME CLOCK </w:t>
      </w:r>
    </w:p>
    <w:p w14:paraId="79E895A7" w14:textId="7E4C4ED1" w:rsidR="0090342F" w:rsidRDefault="0090342F" w:rsidP="0090342F">
      <w:r>
        <w:t xml:space="preserve">The State of Washington Childcare Licensing Laws mandates that each parent must sign their child in and out. We also use this information as backup attendance in </w:t>
      </w:r>
      <w:r w:rsidR="00D260E2">
        <w:t>case</w:t>
      </w:r>
      <w:r>
        <w:t xml:space="preserve"> of emergency and for billing purposes. Each person uses their </w:t>
      </w:r>
      <w:r w:rsidR="00650849">
        <w:t>fingerprint</w:t>
      </w:r>
      <w:r>
        <w:t xml:space="preserve"> or has their own </w:t>
      </w:r>
      <w:r w:rsidR="005C0855">
        <w:t xml:space="preserve">ID and </w:t>
      </w:r>
      <w:r w:rsidR="00166A79">
        <w:t>Password,</w:t>
      </w:r>
      <w:r>
        <w:t xml:space="preserve"> so the computer knows what time and who it is signing in and out.  As you add people to your authorized pick up </w:t>
      </w:r>
      <w:r w:rsidR="00650849">
        <w:t>list,</w:t>
      </w:r>
      <w:r>
        <w:t xml:space="preserve"> we will register them with the computer to sign your child in or out on the time clock.  </w:t>
      </w:r>
      <w:r w:rsidR="001E1E08">
        <w:t>Please do not share codes.</w:t>
      </w:r>
    </w:p>
    <w:p w14:paraId="6AC20ED8" w14:textId="3C6FD2D9" w:rsidR="0090342F" w:rsidRDefault="0090342F" w:rsidP="0090342F">
      <w:r>
        <w:t xml:space="preserve">When we do not know an authorized pick up </w:t>
      </w:r>
      <w:r w:rsidR="001E1E08">
        <w:t xml:space="preserve">is coming, </w:t>
      </w:r>
      <w:r>
        <w:t xml:space="preserve">they must be on the list and present picture ID. If they do not have a photo </w:t>
      </w:r>
      <w:r w:rsidR="003C29CD">
        <w:t>ID,</w:t>
      </w:r>
      <w:r>
        <w:t xml:space="preserve"> we will not release your child.  If we have not been given prior authorization for a person to pick up your child, and we cannot contact you, we will not release your child.  Please make arrangements in advance. </w:t>
      </w:r>
      <w:r w:rsidR="003C29CD" w:rsidRPr="00FD38D8">
        <w:rPr>
          <w:b/>
          <w:bCs/>
        </w:rPr>
        <w:t>DO NOT EMAIL</w:t>
      </w:r>
      <w:r w:rsidR="00FD38D8">
        <w:t xml:space="preserve"> the day the pickup change will happen.</w:t>
      </w:r>
      <w:r>
        <w:t xml:space="preserve"> </w:t>
      </w:r>
      <w:r w:rsidR="00BE15EA" w:rsidRPr="00655F07">
        <w:rPr>
          <w:b/>
          <w:bCs/>
        </w:rPr>
        <w:t xml:space="preserve">CALL the school with </w:t>
      </w:r>
      <w:r w:rsidR="00D260E2" w:rsidRPr="00655F07">
        <w:rPr>
          <w:b/>
          <w:bCs/>
        </w:rPr>
        <w:t>all-time</w:t>
      </w:r>
      <w:r w:rsidR="00BE15EA" w:rsidRPr="00655F07">
        <w:rPr>
          <w:b/>
          <w:bCs/>
        </w:rPr>
        <w:t xml:space="preserve"> sensitive information 425-882-1981.</w:t>
      </w:r>
    </w:p>
    <w:p w14:paraId="294EB081" w14:textId="2C623BC0" w:rsidR="006067CF" w:rsidRDefault="001C4E76" w:rsidP="0090342F">
      <w:r>
        <w:t xml:space="preserve">Parents are also able to use the ProCare App to clock their child(ren) in or out on their own </w:t>
      </w:r>
      <w:r w:rsidR="008D597E">
        <w:t>device</w:t>
      </w:r>
      <w:r w:rsidR="006067CF">
        <w:t xml:space="preserve"> </w:t>
      </w:r>
      <w:r w:rsidR="0010115F">
        <w:t>once</w:t>
      </w:r>
      <w:r w:rsidR="006067CF">
        <w:t xml:space="preserve"> they start.</w:t>
      </w:r>
      <w:r w:rsidR="00AD66B0">
        <w:t xml:space="preserve"> </w:t>
      </w:r>
      <w:r w:rsidR="00EB6AF5">
        <w:t>I</w:t>
      </w:r>
      <w:r w:rsidR="006067CF">
        <w:t xml:space="preserve">f </w:t>
      </w:r>
      <w:r w:rsidR="0010115F">
        <w:t xml:space="preserve">you </w:t>
      </w:r>
      <w:r w:rsidR="008D597E">
        <w:t>use</w:t>
      </w:r>
      <w:r w:rsidR="0010115F">
        <w:t xml:space="preserve"> ProCare at </w:t>
      </w:r>
      <w:r w:rsidR="006067CF">
        <w:t xml:space="preserve">another </w:t>
      </w:r>
      <w:r w:rsidR="00574B92">
        <w:t>school,</w:t>
      </w:r>
      <w:r w:rsidR="006067CF">
        <w:t xml:space="preserve"> you need to </w:t>
      </w:r>
      <w:r w:rsidR="00AB46B3">
        <w:t>select The Shyne School and update your password for it to work properly.</w:t>
      </w:r>
    </w:p>
    <w:p w14:paraId="555D4D86" w14:textId="4368D83A" w:rsidR="00EB6AF5" w:rsidRDefault="00EB6AF5" w:rsidP="0090342F">
      <w:r>
        <w:t xml:space="preserve">Please register with </w:t>
      </w:r>
      <w:r w:rsidR="008D597E">
        <w:t>the</w:t>
      </w:r>
      <w:r>
        <w:t xml:space="preserve"> school kiosk to clock in and out </w:t>
      </w:r>
      <w:r w:rsidR="00E526D5">
        <w:t>in case</w:t>
      </w:r>
      <w:r>
        <w:t xml:space="preserve"> the app</w:t>
      </w:r>
      <w:r w:rsidR="008D597E">
        <w:t xml:space="preserve"> is</w:t>
      </w:r>
      <w:r w:rsidR="00E526D5">
        <w:t xml:space="preserve"> not</w:t>
      </w:r>
      <w:r w:rsidR="008D597E">
        <w:t xml:space="preserve"> </w:t>
      </w:r>
      <w:r w:rsidR="00E526D5">
        <w:t>operational</w:t>
      </w:r>
      <w:r w:rsidR="008D597E">
        <w:t>.</w:t>
      </w:r>
    </w:p>
    <w:p w14:paraId="31C052F4" w14:textId="77777777" w:rsidR="00741F1D" w:rsidRDefault="0090342F" w:rsidP="00741F1D">
      <w:pPr>
        <w:pStyle w:val="Heading3"/>
      </w:pPr>
      <w:r>
        <w:t xml:space="preserve">Follow the procedure when checking your child in and out: </w:t>
      </w:r>
    </w:p>
    <w:p w14:paraId="3A3B365B" w14:textId="1C5B2BDE" w:rsidR="00741F1D" w:rsidRDefault="0090342F" w:rsidP="0090342F">
      <w:r>
        <w:t xml:space="preserve">Before you use the time clock for the first time to clock in and out you </w:t>
      </w:r>
      <w:r w:rsidR="00650849">
        <w:t>must</w:t>
      </w:r>
      <w:r>
        <w:t xml:space="preserve"> register using a temporary code from the director.  </w:t>
      </w:r>
    </w:p>
    <w:p w14:paraId="0CA10120" w14:textId="77777777" w:rsidR="0090342F" w:rsidRDefault="0090342F" w:rsidP="00741F1D">
      <w:pPr>
        <w:pStyle w:val="Heading3"/>
      </w:pPr>
      <w:r>
        <w:t xml:space="preserve">After registration is complete: </w:t>
      </w:r>
    </w:p>
    <w:p w14:paraId="17B4E7B8" w14:textId="77777777" w:rsidR="0090342F" w:rsidRDefault="0090342F" w:rsidP="0090342F">
      <w:r>
        <w:t xml:space="preserve">· “Start Here” button in the lower center screen  </w:t>
      </w:r>
    </w:p>
    <w:p w14:paraId="122A2F13" w14:textId="77777777" w:rsidR="0090342F" w:rsidRDefault="0090342F" w:rsidP="0090342F">
      <w:r>
        <w:lastRenderedPageBreak/>
        <w:t xml:space="preserve">· Place your finger on the scanner. </w:t>
      </w:r>
    </w:p>
    <w:p w14:paraId="775CAC56" w14:textId="77777777" w:rsidR="0090342F" w:rsidRDefault="0090342F" w:rsidP="0090342F">
      <w:r>
        <w:t xml:space="preserve">· Select the children you are signing in or out, touch their box. It will tell you if it is checking in or out. </w:t>
      </w:r>
    </w:p>
    <w:p w14:paraId="394C678A" w14:textId="77777777" w:rsidR="0090342F" w:rsidRDefault="0090342F" w:rsidP="0090342F">
      <w:r>
        <w:t xml:space="preserve">· Touch finish.  </w:t>
      </w:r>
    </w:p>
    <w:p w14:paraId="432CDC32" w14:textId="77777777" w:rsidR="0090342F" w:rsidRDefault="0090342F" w:rsidP="0090342F">
      <w:r>
        <w:t xml:space="preserve">· The last screen will tell you that the process has been completed!  </w:t>
      </w:r>
    </w:p>
    <w:p w14:paraId="2B083372" w14:textId="77777777" w:rsidR="0090342F" w:rsidRDefault="0090342F" w:rsidP="00741F1D">
      <w:pPr>
        <w:pStyle w:val="Heading3"/>
      </w:pPr>
      <w:r>
        <w:t xml:space="preserve"> Having Problems?? </w:t>
      </w:r>
    </w:p>
    <w:p w14:paraId="74AA689D" w14:textId="77669B95" w:rsidR="0090342F" w:rsidRDefault="0090342F" w:rsidP="0090342F">
      <w:r>
        <w:t xml:space="preserve">o Biometric is sensitive.  If your hands are cold, you have washed all the oil off, or use </w:t>
      </w:r>
      <w:r w:rsidR="00650849">
        <w:t>alcohol-based</w:t>
      </w:r>
      <w:r>
        <w:t xml:space="preserve"> hand cleaners it may not read your fingerprint. </w:t>
      </w:r>
    </w:p>
    <w:p w14:paraId="487C44D2" w14:textId="77777777" w:rsidR="0090342F" w:rsidRDefault="0090342F" w:rsidP="0090342F">
      <w:r>
        <w:t>o Error message?  “No child will be signed in or out” then you did not select</w:t>
      </w:r>
      <w:r w:rsidR="001E1E08">
        <w:t xml:space="preserve"> your child.  Select your child's box </w:t>
      </w:r>
      <w:r>
        <w:t>and hit finish</w:t>
      </w:r>
      <w:r w:rsidR="001E1E08">
        <w:t>.</w:t>
      </w:r>
      <w:r>
        <w:t xml:space="preserve"> </w:t>
      </w:r>
    </w:p>
    <w:p w14:paraId="62691ACE" w14:textId="77777777" w:rsidR="0090342F" w:rsidRDefault="0090342F" w:rsidP="0090342F">
      <w:r>
        <w:t>o Error message?  “See the director” means your time sheet is incorrect and it can’t sign you in</w:t>
      </w:r>
      <w:r w:rsidR="001E1E08">
        <w:t>,</w:t>
      </w:r>
      <w:r>
        <w:t xml:space="preserve"> because you did not sign out the night before</w:t>
      </w:r>
      <w:r w:rsidR="001E1E08">
        <w:t xml:space="preserve"> or several days before, </w:t>
      </w:r>
      <w:r>
        <w:t xml:space="preserve"> so please make the corrections on the correction sheet.   </w:t>
      </w:r>
      <w:r w:rsidR="001E1E08">
        <w:t>The director will put a check mark next to it when it has been corrected.</w:t>
      </w:r>
    </w:p>
    <w:p w14:paraId="75364DF7" w14:textId="77777777" w:rsidR="0090342F" w:rsidRDefault="0090342F" w:rsidP="0090342F">
      <w:r>
        <w:t xml:space="preserve">o Warm your hands, rub your finger against your hair. </w:t>
      </w:r>
    </w:p>
    <w:p w14:paraId="3F59E39B" w14:textId="77777777" w:rsidR="0090342F" w:rsidRDefault="0090342F" w:rsidP="0090342F">
      <w:r>
        <w:t xml:space="preserve">o If the time clock will not work make notes on the correction sheet.   </w:t>
      </w:r>
    </w:p>
    <w:p w14:paraId="767D9A48" w14:textId="77777777" w:rsidR="0090342F" w:rsidRDefault="0090342F" w:rsidP="0090342F">
      <w:r>
        <w:t xml:space="preserve">o If you find the problem continues see the director and register using a bypass ID Code and a password, both 4-8 digits. </w:t>
      </w:r>
    </w:p>
    <w:p w14:paraId="4B94A85A" w14:textId="32BBEFD6" w:rsidR="001E1E08" w:rsidRPr="00553C22" w:rsidRDefault="0090342F" w:rsidP="0090342F">
      <w:pPr>
        <w:rPr>
          <w:b/>
          <w:bCs/>
        </w:rPr>
      </w:pPr>
      <w:r w:rsidRPr="00553C22">
        <w:rPr>
          <w:b/>
          <w:bCs/>
        </w:rPr>
        <w:t xml:space="preserve">You can now check your account balance, </w:t>
      </w:r>
      <w:r w:rsidR="00650849" w:rsidRPr="00553C22">
        <w:rPr>
          <w:b/>
          <w:bCs/>
        </w:rPr>
        <w:t>schedule,</w:t>
      </w:r>
      <w:r w:rsidRPr="00553C22">
        <w:rPr>
          <w:b/>
          <w:bCs/>
        </w:rPr>
        <w:t xml:space="preserve"> and Immunization</w:t>
      </w:r>
      <w:r w:rsidR="00CC3F1B" w:rsidRPr="00553C22">
        <w:rPr>
          <w:b/>
          <w:bCs/>
        </w:rPr>
        <w:t xml:space="preserve"> by going to the parent portal at: </w:t>
      </w:r>
      <w:r w:rsidRPr="00553C22">
        <w:rPr>
          <w:b/>
          <w:bCs/>
        </w:rPr>
        <w:t xml:space="preserve"> </w:t>
      </w:r>
      <w:r w:rsidR="00D260E2" w:rsidRPr="00553C22">
        <w:rPr>
          <w:b/>
          <w:bCs/>
        </w:rPr>
        <w:t>https://www.myprocare.com/.</w:t>
      </w:r>
    </w:p>
    <w:p w14:paraId="210B69A0" w14:textId="77777777" w:rsidR="00741F1D" w:rsidRDefault="0090342F" w:rsidP="00B31C49">
      <w:pPr>
        <w:pStyle w:val="Heading1underlined"/>
      </w:pPr>
      <w:r>
        <w:t xml:space="preserve"> Reporting Child Abuse </w:t>
      </w:r>
    </w:p>
    <w:p w14:paraId="4DDFEC4D" w14:textId="77777777" w:rsidR="0090342F" w:rsidRDefault="00D5056C" w:rsidP="0090342F">
      <w:r>
        <w:t xml:space="preserve">When a teacher has reasonable cause to believe that a child has suffered abuse or neglect, he or she shall report such incident, or cause a report to be made, to the proper law </w:t>
      </w:r>
      <w:r w:rsidR="00C230B6">
        <w:t>en</w:t>
      </w:r>
      <w:r w:rsidR="00306659">
        <w:t>f</w:t>
      </w:r>
      <w:r w:rsidR="00C230B6">
        <w:t>or</w:t>
      </w:r>
      <w:r w:rsidR="00306659">
        <w:t>c</w:t>
      </w:r>
      <w:r w:rsidR="00C230B6">
        <w:t>ement</w:t>
      </w:r>
      <w:r>
        <w:t xml:space="preserve"> agency or to the department as provided in RCW 26.44.040 following the licensing </w:t>
      </w:r>
      <w:r w:rsidR="00C230B6">
        <w:t>requirements</w:t>
      </w:r>
      <w:r>
        <w:t xml:space="preserve"> set forth by the Department of </w:t>
      </w:r>
      <w:r w:rsidR="00306659">
        <w:t>Children, Youth and Family</w:t>
      </w:r>
      <w:r>
        <w:t xml:space="preserve"> in WA State.</w:t>
      </w:r>
    </w:p>
    <w:p w14:paraId="22792343" w14:textId="77777777" w:rsidR="00D5056C" w:rsidRDefault="00D5056C" w:rsidP="0090342F">
      <w:r>
        <w:t>The report must be made at t</w:t>
      </w:r>
      <w:r w:rsidR="00C230B6">
        <w:t>h</w:t>
      </w:r>
      <w:r>
        <w:t xml:space="preserve">e first opportunity, but in no case longer than forty-eight hours after there is reasonable cause to believe that the child has suffered abuse or neglect.  The report must include the </w:t>
      </w:r>
      <w:r w:rsidR="00C230B6">
        <w:t>identity</w:t>
      </w:r>
      <w:r>
        <w:t xml:space="preserve"> of the accused if known.</w:t>
      </w:r>
    </w:p>
    <w:p w14:paraId="1C4A7A4A" w14:textId="77777777" w:rsidR="00D5056C" w:rsidRDefault="00D5056C" w:rsidP="0090342F">
      <w:r>
        <w:t xml:space="preserve">The department, upon </w:t>
      </w:r>
      <w:r w:rsidR="00C230B6">
        <w:t>receiving</w:t>
      </w:r>
      <w:r>
        <w:t xml:space="preserve"> a report of an incident of alleged abuse or neglect pursuant to this chapter, involving a child who has died or has had physical injury or injuries inflicted upon hi</w:t>
      </w:r>
      <w:r w:rsidR="00C230B6">
        <w:t>s</w:t>
      </w:r>
      <w:r>
        <w:t xml:space="preserve"> or her other than by accidental means or who has been subjected to alleged sexual abuse, shall report s</w:t>
      </w:r>
      <w:r w:rsidR="00C230B6">
        <w:t>u</w:t>
      </w:r>
      <w:r>
        <w:t xml:space="preserve">ch incident to the proper law enforcement agency.  In emergency cases, where the child's welfare is </w:t>
      </w:r>
      <w:r>
        <w:lastRenderedPageBreak/>
        <w:t xml:space="preserve">endangered, the department shall notify the proper law enforcement agency within twenty-four hours </w:t>
      </w:r>
      <w:r w:rsidR="00C230B6">
        <w:t>after</w:t>
      </w:r>
      <w:r>
        <w:t xml:space="preserve"> a report is received by the department. In all other cases, the department shall notify the law enforcement agency within seventy-two hours after a report is received by the </w:t>
      </w:r>
      <w:r w:rsidR="00C230B6">
        <w:t>department</w:t>
      </w:r>
      <w:r>
        <w:t>.  If the department makes and oral report, a written report must also be made to the proper law enforcement agency within five days thereafter.</w:t>
      </w:r>
    </w:p>
    <w:p w14:paraId="70421E27" w14:textId="7C49A2A7" w:rsidR="00D5056C" w:rsidRDefault="00D5056C" w:rsidP="0090342F">
      <w:r>
        <w:t xml:space="preserve">you can read more </w:t>
      </w:r>
      <w:r w:rsidR="00C230B6">
        <w:t>about</w:t>
      </w:r>
      <w:r>
        <w:t xml:space="preserve"> the </w:t>
      </w:r>
      <w:r w:rsidR="00C230B6">
        <w:t>requirements</w:t>
      </w:r>
      <w:r>
        <w:t xml:space="preserve"> and procedures at </w:t>
      </w:r>
      <w:hyperlink r:id="rId21" w:history="1">
        <w:r w:rsidR="00501A29" w:rsidRPr="00855921">
          <w:rPr>
            <w:rStyle w:val="Hyperlink"/>
          </w:rPr>
          <w:t>http://apps.leg.wa.gov/rcw/default.aspx?cite=26.44.030</w:t>
        </w:r>
      </w:hyperlink>
    </w:p>
    <w:p w14:paraId="39F57491" w14:textId="73971004" w:rsidR="00501A29" w:rsidRDefault="00501A29" w:rsidP="0090342F">
      <w:r>
        <w:t xml:space="preserve">Know your rights and responsibilities as a parent at   </w:t>
      </w:r>
      <w:hyperlink r:id="rId22" w:history="1">
        <w:r w:rsidRPr="00855921">
          <w:rPr>
            <w:rStyle w:val="Hyperlink"/>
          </w:rPr>
          <w:t>https://www.dcyf.wa.gov/services/child-welfare-system/your-rights-responsibilities</w:t>
        </w:r>
      </w:hyperlink>
    </w:p>
    <w:p w14:paraId="338BC3FE" w14:textId="77777777" w:rsidR="0090342F" w:rsidRPr="00371DAC" w:rsidRDefault="0090342F" w:rsidP="00371DAC">
      <w:pPr>
        <w:pStyle w:val="Heading1"/>
      </w:pPr>
      <w:r w:rsidRPr="00371DAC">
        <w:t xml:space="preserve">Transportation Policy &amp; Field Trip Polices </w:t>
      </w:r>
    </w:p>
    <w:p w14:paraId="2CA0EE02" w14:textId="1B53FF72" w:rsidR="0090342F" w:rsidRDefault="0090342F" w:rsidP="0090342F">
      <w:r>
        <w:t xml:space="preserve">Washington State law requires all children 8 years and younger and/or fewer than 4 feet 9 inches and less than 80 pounds to ride in booster seats.  The Shyne School does </w:t>
      </w:r>
      <w:r w:rsidR="00B47619">
        <w:t>not provide transportation.</w:t>
      </w:r>
    </w:p>
    <w:p w14:paraId="7C205DF2" w14:textId="0217708E" w:rsidR="00B47619" w:rsidRDefault="00B47619" w:rsidP="0090342F">
      <w:r>
        <w:t xml:space="preserve">If a parent drives other children for a field </w:t>
      </w:r>
      <w:proofErr w:type="gramStart"/>
      <w:r>
        <w:t>trip</w:t>
      </w:r>
      <w:proofErr w:type="gramEnd"/>
      <w:r>
        <w:t xml:space="preserve"> they must provide the office with a copy of full insurance and a valid driver’s license and a cleared Portable Background Check through </w:t>
      </w:r>
      <w:proofErr w:type="gramStart"/>
      <w:r>
        <w:t>DCYF  Merit</w:t>
      </w:r>
      <w:proofErr w:type="gramEnd"/>
      <w:r>
        <w:t>.</w:t>
      </w:r>
    </w:p>
    <w:p w14:paraId="34D77E72" w14:textId="77777777" w:rsidR="00741F1D" w:rsidRDefault="0090342F" w:rsidP="00741F1D">
      <w:pPr>
        <w:pStyle w:val="Heading1underlined"/>
      </w:pPr>
      <w:r>
        <w:t xml:space="preserve">Field Trip guidelines </w:t>
      </w:r>
    </w:p>
    <w:p w14:paraId="4A1AAC56" w14:textId="77777777" w:rsidR="00EB3FB9" w:rsidRDefault="00EB3FB9" w:rsidP="0090342F">
      <w:r>
        <w:t>Field trips are a part of our curriculum and we hope the children can attend and bring a parent or grandparent for fun.</w:t>
      </w:r>
    </w:p>
    <w:p w14:paraId="7C523FAC" w14:textId="198E9D7F" w:rsidR="0090342F" w:rsidRPr="008167D5" w:rsidRDefault="0090342F" w:rsidP="0090342F">
      <w:pPr>
        <w:rPr>
          <w:b/>
          <w:bCs/>
        </w:rPr>
      </w:pPr>
      <w:r>
        <w:t xml:space="preserve">Field trip notification will be e-mailed to parents and posted in the classroom </w:t>
      </w:r>
      <w:r w:rsidR="0052599C">
        <w:t>one week or more</w:t>
      </w:r>
      <w:r>
        <w:t xml:space="preserve"> in advance.  Parents sign an overall consent form at the time of enrollment for field trips. They give consent for their child to ride with other parents.  All parents that drive must have full insurance in case of emergency.</w:t>
      </w:r>
      <w:r w:rsidR="001D2327">
        <w:t xml:space="preserve">  A copy of </w:t>
      </w:r>
      <w:r w:rsidR="00D260E2">
        <w:t>the insurance</w:t>
      </w:r>
      <w:r w:rsidR="001D2327">
        <w:t xml:space="preserve"> must be given to the office.</w:t>
      </w:r>
      <w:r>
        <w:t xml:space="preserve">  </w:t>
      </w:r>
      <w:r w:rsidR="0052599C">
        <w:t xml:space="preserve">We start field trips in Preschool. </w:t>
      </w:r>
      <w:r>
        <w:t xml:space="preserve">Children from 3 to 5 years require a </w:t>
      </w:r>
      <w:r w:rsidR="0052599C">
        <w:t>4</w:t>
      </w:r>
      <w:r>
        <w:t xml:space="preserve">:1 ratio.   </w:t>
      </w:r>
      <w:r w:rsidR="008167D5" w:rsidRPr="008167D5">
        <w:rPr>
          <w:b/>
          <w:bCs/>
        </w:rPr>
        <w:t>Most field trips are family trips offered on the weekends and arranged by staff.</w:t>
      </w:r>
    </w:p>
    <w:p w14:paraId="7A61A0EB" w14:textId="09DA3A08" w:rsidR="00EB3FB9" w:rsidRPr="00EB3FB9" w:rsidRDefault="0090342F" w:rsidP="0090342F">
      <w:pPr>
        <w:rPr>
          <w:u w:val="single"/>
        </w:rPr>
      </w:pPr>
      <w:r>
        <w:t xml:space="preserve">We are always looking for parents interested in helping on </w:t>
      </w:r>
      <w:proofErr w:type="gramStart"/>
      <w:r>
        <w:t>the field</w:t>
      </w:r>
      <w:proofErr w:type="gramEnd"/>
      <w:r>
        <w:t xml:space="preserve"> trips.  Please see your classroom teacher if you are interested.  Parents fill out </w:t>
      </w:r>
      <w:r w:rsidR="00EB3FB9">
        <w:t xml:space="preserve">a </w:t>
      </w:r>
      <w:r>
        <w:t xml:space="preserve">background check </w:t>
      </w:r>
      <w:r w:rsidR="00650849">
        <w:t>online</w:t>
      </w:r>
      <w:r>
        <w:t>.  You need to register with MERIT for a STARS ID # and fill o</w:t>
      </w:r>
      <w:r w:rsidR="0052599C">
        <w:t xml:space="preserve">ut a background check </w:t>
      </w:r>
      <w:r w:rsidR="00650849">
        <w:t>online</w:t>
      </w:r>
      <w:r w:rsidR="0052599C">
        <w:t xml:space="preserve">. We ask parents to turn in a copy of their Portable Background Card to the office if you will </w:t>
      </w:r>
      <w:r w:rsidR="00650849">
        <w:t>be driving</w:t>
      </w:r>
      <w:r w:rsidR="0052599C">
        <w:t xml:space="preserve"> other children on the field trip, or alone with other children. </w:t>
      </w:r>
      <w:r w:rsidRPr="00EB3FB9">
        <w:rPr>
          <w:u w:val="single"/>
        </w:rPr>
        <w:t xml:space="preserve">https://apps.del.wa.gov/MERIT/Public/Login.aspx?ReturnUrl=%2fmerit%2f  </w:t>
      </w:r>
    </w:p>
    <w:p w14:paraId="2AF112AC" w14:textId="5615AE65" w:rsidR="00EB3FB9" w:rsidRDefault="0090342F" w:rsidP="0090342F">
      <w:r>
        <w:t xml:space="preserve">If a child does not receive permission or </w:t>
      </w:r>
      <w:r w:rsidR="001D2327">
        <w:t>elect</w:t>
      </w:r>
      <w:r>
        <w:t xml:space="preserve"> to stay at school, they may join another classroom </w:t>
      </w:r>
      <w:r w:rsidRPr="0052599C">
        <w:rPr>
          <w:b/>
          <w:sz w:val="28"/>
          <w:u w:val="single"/>
        </w:rPr>
        <w:t xml:space="preserve">if </w:t>
      </w:r>
      <w:r>
        <w:t xml:space="preserve">there is space </w:t>
      </w:r>
      <w:r w:rsidR="00EB3FB9">
        <w:t>f</w:t>
      </w:r>
      <w:r>
        <w:t xml:space="preserve">or </w:t>
      </w:r>
      <w:r w:rsidR="00EB3FB9">
        <w:t>them</w:t>
      </w:r>
      <w:r>
        <w:t>.  Please make arrangement in advance if you elect not to participate</w:t>
      </w:r>
      <w:r w:rsidR="00EB3FB9">
        <w:t xml:space="preserve"> by keeping your child home or asking for a spot in another class</w:t>
      </w:r>
      <w:r>
        <w:t xml:space="preserve">. </w:t>
      </w:r>
      <w:r w:rsidR="00CF04B1">
        <w:t xml:space="preserve">Classroom arrangements must be made with the </w:t>
      </w:r>
      <w:r w:rsidR="00CF04B1">
        <w:lastRenderedPageBreak/>
        <w:t>Director.</w:t>
      </w:r>
      <w:r>
        <w:t xml:space="preserve">  </w:t>
      </w:r>
      <w:r w:rsidR="00EB3FB9">
        <w:t xml:space="preserve">Parents are encouraged to join the field trips with their child if it is not a regular school day for the student.  Please RSVP with the teachers so they will know your plans for the day. </w:t>
      </w:r>
    </w:p>
    <w:p w14:paraId="7D6617F6" w14:textId="7C932C9B" w:rsidR="00B31C49" w:rsidRDefault="0090342F" w:rsidP="0090342F">
      <w:r>
        <w:t xml:space="preserve">The mode of field trip transportation is specific to individual field trips and will be noted on the Field trip notification e-mail.  Field trip transportation options will </w:t>
      </w:r>
      <w:r w:rsidR="00D260E2">
        <w:t>include</w:t>
      </w:r>
      <w:r>
        <w:t xml:space="preserve"> </w:t>
      </w:r>
      <w:r w:rsidR="00D260E2">
        <w:t>p</w:t>
      </w:r>
      <w:r>
        <w:t>arent volunteers</w:t>
      </w:r>
      <w:r w:rsidR="001D2327">
        <w:t xml:space="preserve"> or</w:t>
      </w:r>
      <w:r>
        <w:t xml:space="preserve"> public transportation.  All children are required by law to ride in proper child restraints.  Parent volunteers </w:t>
      </w:r>
      <w:r w:rsidRPr="00EB3FB9">
        <w:rPr>
          <w:b/>
          <w:u w:val="single"/>
        </w:rPr>
        <w:t>MUST</w:t>
      </w:r>
      <w:r>
        <w:t xml:space="preserve"> have a current Washington State driver’s license, medical and liability insurance, </w:t>
      </w:r>
      <w:r w:rsidR="00CF5A4D">
        <w:t xml:space="preserve">background check </w:t>
      </w:r>
      <w:r>
        <w:t xml:space="preserve">and a vehicle in safe operating condition. </w:t>
      </w:r>
      <w:r w:rsidR="0052599C">
        <w:t xml:space="preserve"> Please turn in a copy of your </w:t>
      </w:r>
      <w:r w:rsidR="001D2327">
        <w:t xml:space="preserve">background check, </w:t>
      </w:r>
      <w:r w:rsidR="00D260E2">
        <w:t>License,</w:t>
      </w:r>
      <w:r w:rsidR="0052599C">
        <w:t xml:space="preserve"> and insurance to the office if you will be driving other children.</w:t>
      </w:r>
    </w:p>
    <w:p w14:paraId="6DFC8DF2" w14:textId="77777777" w:rsidR="0090342F" w:rsidRDefault="0090342F" w:rsidP="00EB3FB9">
      <w:pPr>
        <w:pStyle w:val="Heading1underlined"/>
      </w:pPr>
      <w:r>
        <w:t xml:space="preserve">Diaper and Toilet Policies and Procedures </w:t>
      </w:r>
    </w:p>
    <w:p w14:paraId="0CDE5FF9" w14:textId="77777777" w:rsidR="0090342F" w:rsidRDefault="0090342F" w:rsidP="0090342F">
      <w:r>
        <w:t xml:space="preserve">We use disposable diapers at our center. </w:t>
      </w:r>
    </w:p>
    <w:p w14:paraId="4A148C07" w14:textId="77777777" w:rsidR="0090342F" w:rsidRDefault="0090342F" w:rsidP="0090342F">
      <w:r>
        <w:t xml:space="preserve">Children are never left unattended on the diaper-changing table.  Safety belts are not used on the diaper changing table.  (They are neither washable nor safe.)   </w:t>
      </w:r>
    </w:p>
    <w:p w14:paraId="114CC7B4" w14:textId="65D8D50C" w:rsidR="0090342F" w:rsidRDefault="0090342F" w:rsidP="0090342F">
      <w:r>
        <w:t xml:space="preserve">The diaper changing table is used for diapering.  Toys, pacifiers, papers, dishes, blankets, etc., are not placed on diapering surface. </w:t>
      </w:r>
    </w:p>
    <w:p w14:paraId="49961217" w14:textId="77777777" w:rsidR="0090342F" w:rsidRPr="00125195" w:rsidRDefault="0090342F" w:rsidP="00EB3FB9">
      <w:pPr>
        <w:pStyle w:val="Heading3"/>
        <w:rPr>
          <w:sz w:val="24"/>
        </w:rPr>
      </w:pPr>
      <w:r w:rsidRPr="00125195">
        <w:rPr>
          <w:sz w:val="24"/>
        </w:rPr>
        <w:t xml:space="preserve">The diapering procedure: </w:t>
      </w:r>
    </w:p>
    <w:p w14:paraId="1D40E40F" w14:textId="77777777" w:rsidR="00EB3FB9" w:rsidRDefault="0090342F" w:rsidP="0090342F">
      <w:r>
        <w:t xml:space="preserve">1. Wash Hands. </w:t>
      </w:r>
    </w:p>
    <w:p w14:paraId="5D79D5E9" w14:textId="77777777" w:rsidR="00EB3FB9" w:rsidRDefault="0090342F" w:rsidP="0090342F">
      <w:r>
        <w:t xml:space="preserve">2. Gather necessary materials.  If using bulk diaper ointment, put a dab of ointment on paper towel. </w:t>
      </w:r>
    </w:p>
    <w:p w14:paraId="261029E8" w14:textId="77777777" w:rsidR="00EB3FB9" w:rsidRDefault="0090342F" w:rsidP="0090342F">
      <w:r>
        <w:t xml:space="preserve">3. Place child gently on table and remove diaper.  Do not leave child unattended. </w:t>
      </w:r>
    </w:p>
    <w:p w14:paraId="55247016" w14:textId="77777777" w:rsidR="00EB3FB9" w:rsidRDefault="0090342F" w:rsidP="0090342F">
      <w:r>
        <w:t xml:space="preserve">4. Dispose of diaper in hands-free container with cover (foot pedal type). </w:t>
      </w:r>
    </w:p>
    <w:p w14:paraId="71ECEEC8" w14:textId="77777777" w:rsidR="00EB3FB9" w:rsidRDefault="0090342F" w:rsidP="0090342F">
      <w:r>
        <w:t xml:space="preserve">5. Clean the child’s diaper (peri-anal) area from front to back, using a clean, damp wipe for each stroke. </w:t>
      </w:r>
    </w:p>
    <w:p w14:paraId="299152FD" w14:textId="77777777" w:rsidR="00EB3FB9" w:rsidRDefault="0090342F" w:rsidP="0090342F">
      <w:r>
        <w:t xml:space="preserve">6. Wash hands.  If wearing gloves, remove gloves and wash hands.  Please note:  A wet wipe or damp paper towel may be used for this hand washing only.  Do not leave child unattended. </w:t>
      </w:r>
    </w:p>
    <w:p w14:paraId="47296FC7" w14:textId="77777777" w:rsidR="00EB3FB9" w:rsidRDefault="0090342F" w:rsidP="0090342F">
      <w:r>
        <w:t>7. If parent/guardian has completed a medication authorization for diaper cream/ointment/lotion, put on gloves and apply to area.  (Please refer to the Medication section.)  Remove gloves.</w:t>
      </w:r>
    </w:p>
    <w:p w14:paraId="1BB20428" w14:textId="77777777" w:rsidR="00EB3FB9" w:rsidRDefault="0090342F" w:rsidP="0090342F">
      <w:r>
        <w:t xml:space="preserve"> 8. Put on clean diaper (and protective cover, if cloth diaper used).  Dress child. </w:t>
      </w:r>
    </w:p>
    <w:p w14:paraId="1756245D" w14:textId="5B4B420A" w:rsidR="00EB3FB9" w:rsidRDefault="0090342F" w:rsidP="0090342F">
      <w:r>
        <w:t>9. Wash child’s hands with soap and running water</w:t>
      </w:r>
      <w:r w:rsidR="00DB15D0">
        <w:t>.</w:t>
      </w:r>
    </w:p>
    <w:p w14:paraId="5EBDAF3E" w14:textId="1DC64812" w:rsidR="0090342F" w:rsidRDefault="0090342F" w:rsidP="0090342F">
      <w:r>
        <w:t xml:space="preserve">10. Place </w:t>
      </w:r>
      <w:r w:rsidR="00574B92">
        <w:t>the child</w:t>
      </w:r>
      <w:r>
        <w:t xml:space="preserve"> in a safe place. </w:t>
      </w:r>
    </w:p>
    <w:p w14:paraId="2DF8C4DA" w14:textId="109D8E64" w:rsidR="00EB3FB9" w:rsidRDefault="0090342F" w:rsidP="0090342F">
      <w:r>
        <w:lastRenderedPageBreak/>
        <w:t xml:space="preserve">11. Clean diaper changing pad with detergent and water, rinse, and then disinfect with bleach solution (1 tablespoon bleach in </w:t>
      </w:r>
      <w:r w:rsidR="00650849">
        <w:t>1-quart</w:t>
      </w:r>
      <w:r>
        <w:t xml:space="preserve"> water).  Allow the bleach solution to air dry or to remain on the surface for at least 2 minutes before drying with a paper towel.  </w:t>
      </w:r>
    </w:p>
    <w:p w14:paraId="3BA4A52E" w14:textId="77777777" w:rsidR="0090342F" w:rsidRDefault="0090342F" w:rsidP="0090342F">
      <w:r>
        <w:t xml:space="preserve"> 12. Wash Hands.  </w:t>
      </w:r>
      <w:r w:rsidR="00B31C49">
        <w:rPr>
          <w:noProof/>
          <w:lang w:eastAsia="en-US" w:bidi="ar-SA"/>
        </w:rPr>
        <w:drawing>
          <wp:anchor distT="0" distB="0" distL="114300" distR="114300" simplePos="0" relativeHeight="251668480" behindDoc="0" locked="0" layoutInCell="1" allowOverlap="1" wp14:anchorId="0EF8C349" wp14:editId="78687227">
            <wp:simplePos x="1981200" y="4933950"/>
            <wp:positionH relativeFrom="margin">
              <wp:align>right</wp:align>
            </wp:positionH>
            <wp:positionV relativeFrom="margin">
              <wp:align>top</wp:align>
            </wp:positionV>
            <wp:extent cx="1304925" cy="1952625"/>
            <wp:effectExtent l="19050" t="0" r="9525" b="0"/>
            <wp:wrapSquare wrapText="bothSides"/>
            <wp:docPr id="4" name="Picture 2" descr="C:\Users\Katrina\AppData\Local\Microsoft\Windows\INetCache\IE\31QE3063\MP9004093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trina\AppData\Local\Microsoft\Windows\INetCache\IE\31QE3063\MP900409362[1].jpg"/>
                    <pic:cNvPicPr>
                      <a:picLocks noChangeAspect="1" noChangeArrowheads="1"/>
                    </pic:cNvPicPr>
                  </pic:nvPicPr>
                  <pic:blipFill>
                    <a:blip r:embed="rId23" cstate="print"/>
                    <a:srcRect/>
                    <a:stretch>
                      <a:fillRect/>
                    </a:stretch>
                  </pic:blipFill>
                  <pic:spPr bwMode="auto">
                    <a:xfrm>
                      <a:off x="0" y="0"/>
                      <a:ext cx="1304925" cy="1952625"/>
                    </a:xfrm>
                    <a:prstGeom prst="rect">
                      <a:avLst/>
                    </a:prstGeom>
                    <a:noFill/>
                    <a:ln w="9525">
                      <a:noFill/>
                      <a:miter lim="800000"/>
                      <a:headEnd/>
                      <a:tailEnd/>
                    </a:ln>
                  </pic:spPr>
                </pic:pic>
              </a:graphicData>
            </a:graphic>
          </wp:anchor>
        </w:drawing>
      </w:r>
    </w:p>
    <w:p w14:paraId="3661A237" w14:textId="77777777" w:rsidR="0090342F" w:rsidRDefault="0090342F" w:rsidP="00EB3FB9">
      <w:pPr>
        <w:pStyle w:val="Heading2"/>
      </w:pPr>
      <w:r>
        <w:t xml:space="preserve">Stand-Up Diapering for Older Children </w:t>
      </w:r>
    </w:p>
    <w:p w14:paraId="5A98DCEA" w14:textId="77777777" w:rsidR="0090342F" w:rsidRDefault="0090342F" w:rsidP="0090342F">
      <w:r>
        <w:t xml:space="preserve"> We do stand up diapering as appropriate. Stand-up diaper changing takes place in the bathroom or next to the changing table in the classroom.  </w:t>
      </w:r>
    </w:p>
    <w:p w14:paraId="355FDB0B" w14:textId="77777777" w:rsidR="00EB3FB9" w:rsidRDefault="0090342F" w:rsidP="0090342F">
      <w:r>
        <w:t xml:space="preserve">Diaper changing procedure is posted in stand-up diaper changing area.  Stand-up diaper changing procedure. </w:t>
      </w:r>
    </w:p>
    <w:p w14:paraId="39630D43" w14:textId="77777777" w:rsidR="00EB3FB9" w:rsidRDefault="0090342F" w:rsidP="0090342F">
      <w:r>
        <w:t xml:space="preserve">1. Wash hands. </w:t>
      </w:r>
    </w:p>
    <w:p w14:paraId="28009C22" w14:textId="77777777" w:rsidR="00EB3FB9" w:rsidRDefault="0090342F" w:rsidP="0090342F">
      <w:r>
        <w:t xml:space="preserve">2. Gather necessary supplies (diaper/pull-up/underpants, wipes, cleaner and sanitizer, paper towels, gloves, plastic bag). </w:t>
      </w:r>
    </w:p>
    <w:p w14:paraId="3A728132" w14:textId="77777777" w:rsidR="00EB3FB9" w:rsidRDefault="0090342F" w:rsidP="0090342F">
      <w:r>
        <w:t>3. Coach child in pulling down pants and removing diaper/pull-up/underpants (and assist as needed).</w:t>
      </w:r>
    </w:p>
    <w:p w14:paraId="55D32185" w14:textId="77777777" w:rsidR="00EB3FB9" w:rsidRDefault="0090342F" w:rsidP="0090342F">
      <w:r>
        <w:t xml:space="preserve"> 4. Put soiled diaper/pull-up/underpants in plastic bag (or assist child in doing so).</w:t>
      </w:r>
    </w:p>
    <w:p w14:paraId="1FB9DAAA" w14:textId="77777777" w:rsidR="00EB3FB9" w:rsidRDefault="0090342F" w:rsidP="0090342F">
      <w:r>
        <w:t xml:space="preserve"> 5. Coach child in cleaning diaper area front to back using a clean, damp wipe for each stroke (and assist as needed). </w:t>
      </w:r>
    </w:p>
    <w:p w14:paraId="38065C16" w14:textId="77777777" w:rsidR="00EB3FB9" w:rsidRDefault="0090342F" w:rsidP="0090342F">
      <w:r>
        <w:t xml:space="preserve">6. Put soiled wipes in plastic bag (or assist child in doing so). </w:t>
      </w:r>
    </w:p>
    <w:p w14:paraId="670797E6" w14:textId="77777777" w:rsidR="00EB3FB9" w:rsidRDefault="0090342F" w:rsidP="0090342F">
      <w:r>
        <w:t xml:space="preserve">7. Close and dispose of plastic bag into hands-free covered trash can lined with a plastic garbage bag. </w:t>
      </w:r>
    </w:p>
    <w:p w14:paraId="295B3F94" w14:textId="77777777" w:rsidR="00EF5A6F" w:rsidRDefault="0090342F" w:rsidP="0090342F">
      <w:r>
        <w:t xml:space="preserve">8. Wash hands (in sink or with wipe) and coach child in doing the same. </w:t>
      </w:r>
    </w:p>
    <w:p w14:paraId="2CA2CF42" w14:textId="77777777" w:rsidR="00EF5A6F" w:rsidRDefault="0090342F" w:rsidP="0090342F">
      <w:r>
        <w:t xml:space="preserve">9. If a signed medication authorization indicates, apply topical cream/ointment/lotion using disposable gloves then remove gloves. </w:t>
      </w:r>
    </w:p>
    <w:p w14:paraId="7CF5DD2E" w14:textId="77777777" w:rsidR="00EF5A6F" w:rsidRDefault="0090342F" w:rsidP="0090342F">
      <w:r>
        <w:t xml:space="preserve">10. Coach child in putting on clean diaper/pull-up/underpants (children use a sitting cloth on the floor and dispose of it in the laundry) and clothing and washing hands (in bathroom/hand washing sink). </w:t>
      </w:r>
    </w:p>
    <w:p w14:paraId="7F33357A" w14:textId="77777777" w:rsidR="00EF5A6F" w:rsidRDefault="0090342F" w:rsidP="0090342F">
      <w:r>
        <w:t xml:space="preserve">11. Close and put any bag of soiled clothing or underpants into child’s cubby. </w:t>
      </w:r>
    </w:p>
    <w:p w14:paraId="6A978E9E" w14:textId="77777777" w:rsidR="0090342F" w:rsidRDefault="0090342F" w:rsidP="0090342F">
      <w:r>
        <w:t xml:space="preserve">12. Wash hands (in bathroom/hand washing sink).   </w:t>
      </w:r>
    </w:p>
    <w:p w14:paraId="37593D15" w14:textId="37BD2838" w:rsidR="00CF148A" w:rsidRDefault="00CF148A" w:rsidP="0090342F">
      <w:r>
        <w:t>We do not use stand alone train seats, we do not toilet train in the Dewdrop Classroom.</w:t>
      </w:r>
    </w:p>
    <w:p w14:paraId="534722A2" w14:textId="68744890" w:rsidR="0090342F" w:rsidRDefault="0090342F" w:rsidP="00EF5A6F">
      <w:pPr>
        <w:pStyle w:val="Heading1underlined"/>
      </w:pPr>
      <w:r>
        <w:lastRenderedPageBreak/>
        <w:t xml:space="preserve">Health Practices: Sick Child, </w:t>
      </w:r>
      <w:r w:rsidR="00650849">
        <w:t>Medication,</w:t>
      </w:r>
      <w:r>
        <w:t xml:space="preserve"> </w:t>
      </w:r>
      <w:r w:rsidR="0023585A">
        <w:t>Injury,</w:t>
      </w:r>
      <w:r>
        <w:t xml:space="preserve"> and Incident Reports </w:t>
      </w:r>
    </w:p>
    <w:p w14:paraId="6B087585" w14:textId="77777777" w:rsidR="0090342F" w:rsidRDefault="0090342F" w:rsidP="0090342F">
      <w:r>
        <w:t xml:space="preserve">Children in childcare are exposed to many more germs than children cared for at home.  We all need to be mindful of this as we care for our young ones.  Sick children in childcare centers not only spread disease to other children, but to their teachers and parents as well.  When a teacher is sick, the quality of care for all the children is diminished.  </w:t>
      </w:r>
    </w:p>
    <w:p w14:paraId="3E9152E6" w14:textId="4093915D" w:rsidR="0090342F" w:rsidRDefault="0090342F" w:rsidP="00EF5A6F">
      <w:pPr>
        <w:pStyle w:val="Heading2"/>
      </w:pPr>
      <w:r>
        <w:t xml:space="preserve">WHAT SHYNE SCHOOL DOES TO PROTECT YOUR CHILDREN </w:t>
      </w:r>
    </w:p>
    <w:p w14:paraId="68260477" w14:textId="77777777" w:rsidR="00EF5A6F" w:rsidRDefault="0090342F" w:rsidP="0090342F">
      <w:r>
        <w:t xml:space="preserve">1) Exclude sick children from day care (see list “Stay Home” symptoms) </w:t>
      </w:r>
    </w:p>
    <w:p w14:paraId="15862AF1" w14:textId="77777777" w:rsidR="00EF5A6F" w:rsidRDefault="0090342F" w:rsidP="0090342F">
      <w:r>
        <w:t xml:space="preserve">2) We have a janitor that sanitizes and sterilizes our environment every day. </w:t>
      </w:r>
    </w:p>
    <w:p w14:paraId="572A0DA1" w14:textId="55D346B5" w:rsidR="00EF5A6F" w:rsidRDefault="0090342F" w:rsidP="0090342F">
      <w:r>
        <w:t xml:space="preserve">3) We teach the children to WASH after toileting, sneezing, handling animals and before eating or preparing food. </w:t>
      </w:r>
    </w:p>
    <w:p w14:paraId="0359CE88" w14:textId="77777777" w:rsidR="00EF5A6F" w:rsidRDefault="0090342F" w:rsidP="0090342F">
      <w:r>
        <w:t xml:space="preserve">4) We have a strict teacher hand washing policy.  </w:t>
      </w:r>
    </w:p>
    <w:p w14:paraId="2754E03E" w14:textId="77777777" w:rsidR="00EF5A6F" w:rsidRDefault="0090342F" w:rsidP="0090342F">
      <w:r>
        <w:t xml:space="preserve">5) We use disposable drinking cups, hand towels and tissues, and the teachers use disposable rubber gloves when changing diapers. </w:t>
      </w:r>
    </w:p>
    <w:p w14:paraId="7E2B8422" w14:textId="77777777" w:rsidR="00EF5A6F" w:rsidRDefault="0090342F" w:rsidP="0090342F">
      <w:r>
        <w:t xml:space="preserve">6) We teach nutrition and try to serve well-balanced meals which include lots of fresh fruit. </w:t>
      </w:r>
    </w:p>
    <w:p w14:paraId="667915D8" w14:textId="77777777" w:rsidR="0090342F" w:rsidRDefault="0090342F" w:rsidP="0090342F">
      <w:r>
        <w:t xml:space="preserve">7) We teach the children to cover their coughs and sneezes, use tissues and to WASH THEIR HANDS.  </w:t>
      </w:r>
    </w:p>
    <w:p w14:paraId="4E47E54C" w14:textId="77777777" w:rsidR="00EF5A6F" w:rsidRDefault="0090342F" w:rsidP="00EF5A6F">
      <w:pPr>
        <w:pStyle w:val="Heading2"/>
      </w:pPr>
      <w:r>
        <w:t xml:space="preserve">WHAT PARENTS CAN DO </w:t>
      </w:r>
    </w:p>
    <w:p w14:paraId="373468AE" w14:textId="37DB590A" w:rsidR="00EF5A6F" w:rsidRDefault="0090342F" w:rsidP="0090342F">
      <w:r>
        <w:t xml:space="preserve">1) Create a SICK CHILD PLAN for your family BEFORE your child becomes ill. </w:t>
      </w:r>
    </w:p>
    <w:p w14:paraId="70A0AD68" w14:textId="0486B153" w:rsidR="00EF5A6F" w:rsidRDefault="009E0A9A" w:rsidP="009E0A9A">
      <w:pPr>
        <w:pStyle w:val="ListParagraph"/>
        <w:numPr>
          <w:ilvl w:val="0"/>
          <w:numId w:val="17"/>
        </w:numPr>
      </w:pPr>
      <w:r w:rsidRPr="00B31C49">
        <w:rPr>
          <w:noProof/>
          <w:lang w:eastAsia="en-US" w:bidi="ar-SA"/>
        </w:rPr>
        <w:drawing>
          <wp:anchor distT="0" distB="0" distL="114300" distR="114300" simplePos="0" relativeHeight="251667456" behindDoc="0" locked="0" layoutInCell="1" allowOverlap="1" wp14:anchorId="59F02991" wp14:editId="76E6C329">
            <wp:simplePos x="0" y="0"/>
            <wp:positionH relativeFrom="margin">
              <wp:posOffset>5106670</wp:posOffset>
            </wp:positionH>
            <wp:positionV relativeFrom="margin">
              <wp:posOffset>3444240</wp:posOffset>
            </wp:positionV>
            <wp:extent cx="826770" cy="1165860"/>
            <wp:effectExtent l="0" t="0" r="0" b="0"/>
            <wp:wrapSquare wrapText="bothSides"/>
            <wp:docPr id="3" name="Picture 1" descr="C:\Users\Katrina\AppData\Local\Microsoft\Windows\INetCache\IE\TDTDR8GW\MP9004393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rina\AppData\Local\Microsoft\Windows\INetCache\IE\TDTDR8GW\MP900439333[1].jpg"/>
                    <pic:cNvPicPr>
                      <a:picLocks noChangeAspect="1" noChangeArrowheads="1"/>
                    </pic:cNvPicPr>
                  </pic:nvPicPr>
                  <pic:blipFill>
                    <a:blip r:embed="rId24" cstate="print"/>
                    <a:srcRect/>
                    <a:stretch>
                      <a:fillRect/>
                    </a:stretch>
                  </pic:blipFill>
                  <pic:spPr bwMode="auto">
                    <a:xfrm>
                      <a:off x="0" y="0"/>
                      <a:ext cx="826770" cy="11658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0342F">
        <w:t xml:space="preserve">Arrange for a family member, friend, or neighbor, to stay with your sick child.  </w:t>
      </w:r>
    </w:p>
    <w:p w14:paraId="376E92E7" w14:textId="57886201" w:rsidR="009E0A9A" w:rsidRPr="009E0A9A" w:rsidRDefault="009E0A9A" w:rsidP="009E0A9A">
      <w:pPr>
        <w:pStyle w:val="ListParagraph"/>
        <w:numPr>
          <w:ilvl w:val="0"/>
          <w:numId w:val="17"/>
        </w:numPr>
        <w:rPr>
          <w:sz w:val="18"/>
          <w:szCs w:val="16"/>
        </w:rPr>
      </w:pPr>
      <w:hyperlink r:id="rId25" w:tgtFrame="_blank" w:history="1">
        <w:r w:rsidRPr="009E0A9A">
          <w:rPr>
            <w:rFonts w:ascii="Roboto" w:hAnsi="Roboto"/>
            <w:color w:val="0000FF"/>
            <w:sz w:val="18"/>
            <w:szCs w:val="16"/>
          </w:rPr>
          <w:t xml:space="preserve">Nanny </w:t>
        </w:r>
        <w:proofErr w:type="spellStart"/>
        <w:r w:rsidRPr="009E0A9A">
          <w:rPr>
            <w:rFonts w:ascii="Roboto" w:hAnsi="Roboto"/>
            <w:color w:val="0000FF"/>
            <w:sz w:val="18"/>
            <w:szCs w:val="16"/>
          </w:rPr>
          <w:t>Poppinz</w:t>
        </w:r>
        <w:proofErr w:type="spellEnd"/>
        <w:r w:rsidRPr="009E0A9A">
          <w:rPr>
            <w:rFonts w:ascii="Roboto" w:hAnsi="Roboto"/>
            <w:color w:val="0000FF"/>
            <w:sz w:val="18"/>
            <w:szCs w:val="16"/>
          </w:rPr>
          <w:t xml:space="preserve"> of Seattle</w:t>
        </w:r>
      </w:hyperlink>
      <w:r w:rsidRPr="009E0A9A">
        <w:rPr>
          <w:sz w:val="18"/>
          <w:szCs w:val="16"/>
        </w:rPr>
        <w:t xml:space="preserve">: They explicitly specialize in short-notice backup care and are trained to handle compassionate, mildly ill childcare solutions for parents 24/7. You can reach out directly via their phone line: </w:t>
      </w:r>
      <w:hyperlink r:id="rId26" w:history="1">
        <w:r w:rsidRPr="009E0A9A">
          <w:rPr>
            <w:rFonts w:ascii="Roboto" w:hAnsi="Roboto"/>
            <w:color w:val="0000FF"/>
            <w:sz w:val="18"/>
            <w:szCs w:val="16"/>
            <w:u w:val="single"/>
          </w:rPr>
          <w:t>+1 (206) 735-3862</w:t>
        </w:r>
      </w:hyperlink>
    </w:p>
    <w:p w14:paraId="5F295296" w14:textId="364777F2" w:rsidR="00EF5A6F" w:rsidRDefault="0090342F" w:rsidP="009E0A9A">
      <w:pPr>
        <w:pStyle w:val="ListParagraph"/>
        <w:numPr>
          <w:ilvl w:val="0"/>
          <w:numId w:val="17"/>
        </w:numPr>
      </w:pPr>
      <w:r>
        <w:t xml:space="preserve">Decide in advance whether it is mom or dad’s turn to stay home. </w:t>
      </w:r>
    </w:p>
    <w:p w14:paraId="4F521C3C" w14:textId="77777777" w:rsidR="0090342F" w:rsidRDefault="0090342F" w:rsidP="0090342F">
      <w:r w:rsidRPr="00EF5A6F">
        <w:rPr>
          <w:b/>
        </w:rPr>
        <w:t>REMEMBER</w:t>
      </w:r>
      <w:r>
        <w:t xml:space="preserve">: A sick child prefers to be home in his/her own bed.  </w:t>
      </w:r>
    </w:p>
    <w:p w14:paraId="1C11F82D" w14:textId="77777777" w:rsidR="00EF5A6F" w:rsidRDefault="0090342F" w:rsidP="0090342F">
      <w:r>
        <w:t xml:space="preserve">2) Make sure your child is getting plenty of rest and proper diet.  These are essential in fighting off colds and flu.  </w:t>
      </w:r>
    </w:p>
    <w:p w14:paraId="786A89AC" w14:textId="77777777" w:rsidR="00EF5A6F" w:rsidRDefault="0090342F" w:rsidP="0090342F">
      <w:r>
        <w:t xml:space="preserve">3) Make frequent trip to the pediatrician. Look for one close to home. Quite often, cold symptoms are indicators of bacterial infections.  Don’t wait! If you suspect an infection…Go!  Untreated infections spread disease and can have serious complications. </w:t>
      </w:r>
    </w:p>
    <w:p w14:paraId="2A307596" w14:textId="77777777" w:rsidR="00EF5A6F" w:rsidRDefault="0090342F" w:rsidP="0090342F">
      <w:r>
        <w:lastRenderedPageBreak/>
        <w:t xml:space="preserve">4) We go outside every day.  PLEASE send your child in a warm, lined coat and a hood or hat.  Your child should wear shoes or boots that will stay dry. Mittens keep those little hands from freezing. </w:t>
      </w:r>
    </w:p>
    <w:p w14:paraId="201BB6C3" w14:textId="77777777" w:rsidR="0090342F" w:rsidRDefault="0090342F" w:rsidP="0090342F">
      <w:r>
        <w:t xml:space="preserve">5)  IF YOUR CHILD IS TOO SICK TO PLAY OUTSIDE, HE/SHE IS TOO SICK TO COME TO SCHOOL.  </w:t>
      </w:r>
      <w:r w:rsidR="00EF5A6F">
        <w:t>You can dress them warm by l</w:t>
      </w:r>
      <w:r>
        <w:t>ayer</w:t>
      </w:r>
      <w:r w:rsidR="00EF5A6F">
        <w:t>ing</w:t>
      </w:r>
      <w:r>
        <w:t xml:space="preserve"> those clothes up and LABEL THEM so they will get back to you.  </w:t>
      </w:r>
    </w:p>
    <w:p w14:paraId="623F2450" w14:textId="77777777" w:rsidR="0090342F" w:rsidRPr="008D4F45" w:rsidRDefault="0090342F" w:rsidP="008D4F45">
      <w:pPr>
        <w:pStyle w:val="Heading2"/>
        <w:rPr>
          <w:sz w:val="28"/>
        </w:rPr>
      </w:pPr>
      <w:r w:rsidRPr="008D4F45">
        <w:rPr>
          <w:sz w:val="28"/>
        </w:rPr>
        <w:t xml:space="preserve">When to Keep Your Sick Child Home </w:t>
      </w:r>
    </w:p>
    <w:p w14:paraId="2B610A39" w14:textId="77777777" w:rsidR="00EF5A6F" w:rsidRDefault="0090342F" w:rsidP="0090342F">
      <w:r>
        <w:t xml:space="preserve">YOUR CHILD MAY NOT COME TO SCHOOL WITH ANY OF THE FOLLOWING SYMPTOMS: </w:t>
      </w:r>
    </w:p>
    <w:p w14:paraId="44D1FB88" w14:textId="10F99CEC" w:rsidR="00EF5A6F" w:rsidRDefault="0090342F" w:rsidP="0090342F">
      <w:r>
        <w:t xml:space="preserve"> DIARRHEA: Two or more watery stools while in school or three or more in a </w:t>
      </w:r>
      <w:r w:rsidR="00650849">
        <w:t>24-hour</w:t>
      </w:r>
      <w:r>
        <w:t xml:space="preserve"> period. </w:t>
      </w:r>
    </w:p>
    <w:p w14:paraId="46AB6D8B" w14:textId="77777777" w:rsidR="00EF5A6F" w:rsidRDefault="0090342F" w:rsidP="0090342F">
      <w:r>
        <w:t xml:space="preserve"> VOMITTING: Vomiting at school on two or more occasions in 24 hours. </w:t>
      </w:r>
    </w:p>
    <w:p w14:paraId="39963EDE" w14:textId="59A59502" w:rsidR="00EF5A6F" w:rsidRDefault="0090342F" w:rsidP="0090342F">
      <w:r>
        <w:t xml:space="preserve"> RASH: Anybody rash not associated with diapering, </w:t>
      </w:r>
      <w:r w:rsidR="00650849">
        <w:t>heat,</w:t>
      </w:r>
      <w:r>
        <w:t xml:space="preserve"> or allergic reactions, especially in conjunction with fever or itching. </w:t>
      </w:r>
    </w:p>
    <w:p w14:paraId="53F6AE87" w14:textId="77777777" w:rsidR="0090342F" w:rsidRDefault="0090342F" w:rsidP="0090342F">
      <w:r>
        <w:t xml:space="preserve"> DRAINING EYES: Mucus or pus draining from eye or pink eye.  </w:t>
      </w:r>
    </w:p>
    <w:p w14:paraId="39924FC1" w14:textId="77777777" w:rsidR="00EF5A6F" w:rsidRDefault="0090342F" w:rsidP="0090342F">
      <w:r>
        <w:t xml:space="preserve"> UNUSUAL APPEARANCE OR BEHAVIOR: Unusually tired, pale, lack of appetite, difficult to wake, confused or excessively irritable. </w:t>
      </w:r>
    </w:p>
    <w:p w14:paraId="3D0A695E" w14:textId="77777777" w:rsidR="00EF5A6F" w:rsidRDefault="0090342F" w:rsidP="0090342F">
      <w:r>
        <w:t xml:space="preserve"> SORE THROAT: Especially when associated with fever or swollen glands in the neck. </w:t>
      </w:r>
    </w:p>
    <w:p w14:paraId="53791536" w14:textId="77777777" w:rsidR="00EF5A6F" w:rsidRDefault="0090342F" w:rsidP="0090342F">
      <w:r>
        <w:t xml:space="preserve"> EAR PAIN: Especially with fever or cold symptoms. </w:t>
      </w:r>
    </w:p>
    <w:p w14:paraId="672F9F31" w14:textId="77777777" w:rsidR="00EF5A6F" w:rsidRDefault="0090342F" w:rsidP="0090342F">
      <w:r>
        <w:t xml:space="preserve"> FEVER: Temperature of 100 or over. </w:t>
      </w:r>
    </w:p>
    <w:p w14:paraId="28FB0E31" w14:textId="77777777" w:rsidR="00EF5A6F" w:rsidRDefault="0090342F" w:rsidP="0090342F">
      <w:r>
        <w:t xml:space="preserve"> LICE, SCABIES, RING WORM OR PIN WORMS: Child may not return to school until all signs of infestation are gone and medical treatment has been completed. </w:t>
      </w:r>
    </w:p>
    <w:p w14:paraId="425C3D26" w14:textId="77777777" w:rsidR="00EF5A6F" w:rsidRDefault="0090342F" w:rsidP="0090342F">
      <w:r>
        <w:t xml:space="preserve"> CHICKEN POX: Child may not return to school until ALL spots have scabbed over. </w:t>
      </w:r>
    </w:p>
    <w:p w14:paraId="67A2C25A" w14:textId="77777777" w:rsidR="00EF5A6F" w:rsidRDefault="0090342F" w:rsidP="0090342F">
      <w:r>
        <w:t xml:space="preserve"> SEVERE COUGHING: When cough is prolonged or uncontrollable, or when it sounds croupy (a dry “barking” noise), or if the child coughs so hard he vomits. </w:t>
      </w:r>
    </w:p>
    <w:p w14:paraId="6A06F7F2" w14:textId="77777777" w:rsidR="0090342F" w:rsidRDefault="0090342F" w:rsidP="0090342F">
      <w:r>
        <w:t xml:space="preserve"> GREEN NASAL DISCHARGE: Child must see the doctor, may return after 24 hours with prescription medicine or Doctor’s written O.K.  </w:t>
      </w:r>
    </w:p>
    <w:p w14:paraId="3E23F9F0" w14:textId="1ABB1CC2" w:rsidR="00C31DB4" w:rsidRDefault="00C31DB4" w:rsidP="0090342F">
      <w:r>
        <w:t xml:space="preserve">COVID: </w:t>
      </w:r>
      <w:r w:rsidR="00CE7827" w:rsidRPr="00CD5D35">
        <w:rPr>
          <w:b/>
          <w:bCs/>
        </w:rPr>
        <w:t>Contact with a positive case:</w:t>
      </w:r>
      <w:r w:rsidR="00CE7827">
        <w:t xml:space="preserve"> </w:t>
      </w:r>
      <w:r w:rsidR="00CE7827">
        <w:rPr>
          <w:rFonts w:ascii="Segoe UI Historic" w:hAnsi="Segoe UI Historic" w:cs="Segoe UI Historic"/>
          <w:color w:val="050505"/>
          <w:sz w:val="23"/>
          <w:szCs w:val="23"/>
          <w:shd w:val="clear" w:color="auto" w:fill="FFFFFF"/>
        </w:rPr>
        <w:t>What do we do if we are in contact with a positive case of Covid? Isolate for 5 days</w:t>
      </w:r>
      <w:r w:rsidR="009E0A9A">
        <w:rPr>
          <w:rFonts w:ascii="Segoe UI Historic" w:hAnsi="Segoe UI Historic" w:cs="Segoe UI Historic"/>
          <w:color w:val="050505"/>
          <w:sz w:val="23"/>
          <w:szCs w:val="23"/>
          <w:shd w:val="clear" w:color="auto" w:fill="FFFFFF"/>
        </w:rPr>
        <w:t xml:space="preserve">, students </w:t>
      </w:r>
      <w:r w:rsidR="00274A22">
        <w:rPr>
          <w:rFonts w:ascii="Segoe UI Historic" w:hAnsi="Segoe UI Historic" w:cs="Segoe UI Historic"/>
          <w:color w:val="050505"/>
          <w:sz w:val="23"/>
          <w:szCs w:val="23"/>
          <w:shd w:val="clear" w:color="auto" w:fill="FFFFFF"/>
        </w:rPr>
        <w:t xml:space="preserve">can return if no new contact and </w:t>
      </w:r>
      <w:r w:rsidR="009E0A9A">
        <w:rPr>
          <w:rFonts w:ascii="Segoe UI Historic" w:hAnsi="Segoe UI Historic" w:cs="Segoe UI Historic"/>
          <w:color w:val="050505"/>
          <w:sz w:val="23"/>
          <w:szCs w:val="23"/>
          <w:shd w:val="clear" w:color="auto" w:fill="FFFFFF"/>
        </w:rPr>
        <w:t>symptoms have improved.  After 5 days without a fever or cough for 24 hours they can return.  They can return sooner with a negative covid test.</w:t>
      </w:r>
    </w:p>
    <w:p w14:paraId="2862E56B" w14:textId="77777777" w:rsidR="00EF5A6F" w:rsidRDefault="0090342F" w:rsidP="0090342F">
      <w:pPr>
        <w:rPr>
          <w:b/>
          <w:sz w:val="24"/>
          <w:u w:val="single"/>
        </w:rPr>
      </w:pPr>
      <w:r w:rsidRPr="00A86B96">
        <w:rPr>
          <w:b/>
          <w:sz w:val="24"/>
          <w:highlight w:val="yellow"/>
          <w:u w:val="single"/>
        </w:rPr>
        <w:lastRenderedPageBreak/>
        <w:t>CHILD MUST BE SYMPTON FREE</w:t>
      </w:r>
      <w:r w:rsidR="005C0855" w:rsidRPr="00A86B96">
        <w:rPr>
          <w:b/>
          <w:sz w:val="24"/>
          <w:highlight w:val="yellow"/>
          <w:u w:val="single"/>
        </w:rPr>
        <w:t>, MEDICATION FREE,</w:t>
      </w:r>
      <w:r w:rsidRPr="00A86B96">
        <w:rPr>
          <w:b/>
          <w:sz w:val="24"/>
          <w:highlight w:val="yellow"/>
          <w:u w:val="single"/>
        </w:rPr>
        <w:t xml:space="preserve"> FOR 24 HOURS BEFORE RETURNING TO SCHOOL.</w:t>
      </w:r>
    </w:p>
    <w:p w14:paraId="7507FFED" w14:textId="77777777" w:rsidR="00EF5A6F" w:rsidRDefault="0090342F" w:rsidP="0090342F">
      <w:r>
        <w:t xml:space="preserve"> If your child begins showing these symptoms at school, we will separate him/her from the group and call you immediately.  The child will remain separated until a parent or emergency person can pick him/her up. </w:t>
      </w:r>
    </w:p>
    <w:p w14:paraId="4EF220EE" w14:textId="6A3C54AC" w:rsidR="0090342F" w:rsidRPr="00EF5A6F" w:rsidRDefault="0090342F" w:rsidP="0090342F">
      <w:pPr>
        <w:rPr>
          <w:b/>
        </w:rPr>
      </w:pPr>
      <w:r w:rsidRPr="00A86B96">
        <w:rPr>
          <w:b/>
          <w:highlight w:val="yellow"/>
        </w:rPr>
        <w:t xml:space="preserve">PLEASE </w:t>
      </w:r>
      <w:r w:rsidRPr="00A86B96">
        <w:rPr>
          <w:b/>
          <w:sz w:val="24"/>
          <w:highlight w:val="yellow"/>
          <w:u w:val="single"/>
        </w:rPr>
        <w:t>CALL</w:t>
      </w:r>
      <w:r w:rsidRPr="00A86B96">
        <w:rPr>
          <w:b/>
          <w:highlight w:val="yellow"/>
        </w:rPr>
        <w:t xml:space="preserve"> THE SCHOOL TO LET US KNOW YOUR CHILD WILL BE OUT </w:t>
      </w:r>
      <w:r w:rsidR="00A86B96" w:rsidRPr="00A86B96">
        <w:rPr>
          <w:b/>
          <w:highlight w:val="yellow"/>
        </w:rPr>
        <w:t xml:space="preserve">BY 10 AM </w:t>
      </w:r>
      <w:r w:rsidRPr="00A86B96">
        <w:rPr>
          <w:b/>
          <w:highlight w:val="yellow"/>
        </w:rPr>
        <w:t xml:space="preserve">AND LIST THE SYMPTOMS!  </w:t>
      </w:r>
      <w:r w:rsidR="005C0855" w:rsidRPr="00A86B96">
        <w:rPr>
          <w:b/>
          <w:highlight w:val="yellow"/>
        </w:rPr>
        <w:t>We are required by WA State Department of Health to track all health symptoms</w:t>
      </w:r>
      <w:r w:rsidR="001D2327">
        <w:rPr>
          <w:b/>
        </w:rPr>
        <w:t xml:space="preserve"> and attendance.</w:t>
      </w:r>
    </w:p>
    <w:p w14:paraId="39E631CA" w14:textId="77777777" w:rsidR="00EF5A6F" w:rsidRPr="00125195" w:rsidRDefault="0090342F" w:rsidP="00125195">
      <w:pPr>
        <w:pStyle w:val="Heading2"/>
      </w:pPr>
      <w:r w:rsidRPr="00125195">
        <w:t xml:space="preserve">WHEN YOUR CHILD RETURNS TO SCHOOL WITH MEDICATION </w:t>
      </w:r>
    </w:p>
    <w:p w14:paraId="4F10D85E" w14:textId="77777777" w:rsidR="00EF5A6F" w:rsidRDefault="0090342F" w:rsidP="0090342F">
      <w:r>
        <w:t xml:space="preserve">1) A child must stay home for 24 hours after initiating antibiotics, before returning to school.  All the medication must be given as prescribed. </w:t>
      </w:r>
    </w:p>
    <w:p w14:paraId="54495AA6" w14:textId="77777777" w:rsidR="00EF5A6F" w:rsidRDefault="0090342F" w:rsidP="0090342F">
      <w:r>
        <w:t xml:space="preserve">2) Fill out a medication form.  Give exact instructions. Give the form and medicine to the teacher in charge. </w:t>
      </w:r>
    </w:p>
    <w:p w14:paraId="1D277D9B" w14:textId="77777777" w:rsidR="00EF5A6F" w:rsidRDefault="0090342F" w:rsidP="0090342F">
      <w:r>
        <w:t xml:space="preserve">3) ANY MEDUCATION GIVEN MUST HAVE THE CHILD’S NAME ON IT, AND BE IN THE ORIGINAL PRESCRIPTION BOTTLE. </w:t>
      </w:r>
    </w:p>
    <w:p w14:paraId="0F0A5AFC" w14:textId="77777777" w:rsidR="0090342F" w:rsidRDefault="0090342F" w:rsidP="0090342F">
      <w:r>
        <w:t xml:space="preserve">4) For additional information, please see our health policy and medication management.  </w:t>
      </w:r>
    </w:p>
    <w:p w14:paraId="1B512774" w14:textId="35349D9D" w:rsidR="0090342F" w:rsidRDefault="0090342F" w:rsidP="0090342F">
      <w:pPr>
        <w:rPr>
          <w:b/>
          <w:i/>
        </w:rPr>
      </w:pPr>
      <w:r w:rsidRPr="00EF5A6F">
        <w:rPr>
          <w:b/>
          <w:i/>
        </w:rPr>
        <w:t xml:space="preserve">** We have </w:t>
      </w:r>
      <w:r w:rsidR="00786281" w:rsidRPr="00EF5A6F">
        <w:rPr>
          <w:b/>
          <w:i/>
        </w:rPr>
        <w:t>an</w:t>
      </w:r>
      <w:r w:rsidRPr="00EF5A6F">
        <w:rPr>
          <w:b/>
          <w:i/>
        </w:rPr>
        <w:t xml:space="preserve"> additional book for Health and Safety Policies and Procedure that you can find on our web site www.shyneschool.com.  </w:t>
      </w:r>
    </w:p>
    <w:p w14:paraId="13633F92" w14:textId="77777777" w:rsidR="008D4F45" w:rsidRPr="00686955" w:rsidRDefault="008D4F45" w:rsidP="008D4F45">
      <w:pPr>
        <w:pStyle w:val="Heading2"/>
        <w:rPr>
          <w:sz w:val="28"/>
          <w:u w:val="single"/>
        </w:rPr>
      </w:pPr>
      <w:r w:rsidRPr="00686955">
        <w:rPr>
          <w:sz w:val="28"/>
          <w:u w:val="single"/>
        </w:rPr>
        <w:t xml:space="preserve">Injury and Incident Reports </w:t>
      </w:r>
    </w:p>
    <w:p w14:paraId="618A80E1" w14:textId="2B36B251" w:rsidR="00B92280" w:rsidRDefault="008D4F45" w:rsidP="0090342F">
      <w:r>
        <w:t xml:space="preserve">If your child is injured, hurts another </w:t>
      </w:r>
      <w:r w:rsidR="00A86B96">
        <w:t>child,</w:t>
      </w:r>
      <w:r>
        <w:t xml:space="preserve"> or has a behavior </w:t>
      </w:r>
      <w:r w:rsidR="00650849">
        <w:t>incident, teachers</w:t>
      </w:r>
      <w:r>
        <w:t xml:space="preserve"> fill out an </w:t>
      </w:r>
      <w:r w:rsidR="005A0046">
        <w:t>Injury</w:t>
      </w:r>
      <w:r>
        <w:t xml:space="preserve">/Incident Report.  </w:t>
      </w:r>
      <w:r w:rsidR="00160A6A">
        <w:t xml:space="preserve">We will assess the injured area to follow up with a call for emergency care and call the parents. </w:t>
      </w:r>
      <w:r w:rsidR="002A2FCE">
        <w:t>This report will</w:t>
      </w:r>
      <w:r>
        <w:t xml:space="preserve"> explain the nature of the circumstances, specifically </w:t>
      </w:r>
      <w:r w:rsidR="00160A6A">
        <w:t>the location</w:t>
      </w:r>
      <w:r>
        <w:t xml:space="preserve"> of any bodily injury and any first aid or treatment administered.  We note where the child was </w:t>
      </w:r>
      <w:r w:rsidR="002A2FCE">
        <w:t>at the time of the injury/incident</w:t>
      </w:r>
      <w:r>
        <w:t xml:space="preserve">, </w:t>
      </w:r>
      <w:r w:rsidR="002A2FCE">
        <w:t xml:space="preserve">and </w:t>
      </w:r>
      <w:r>
        <w:t>any equipment or items involved in the injury</w:t>
      </w:r>
      <w:r w:rsidR="002A2FCE">
        <w:t>/incident</w:t>
      </w:r>
      <w:r>
        <w:t>.  The report includes t</w:t>
      </w:r>
      <w:r w:rsidR="005F0CCD">
        <w:t>he information about parents and</w:t>
      </w:r>
      <w:r>
        <w:t xml:space="preserve"> physicians </w:t>
      </w:r>
      <w:r w:rsidR="002A2FCE">
        <w:t xml:space="preserve">being </w:t>
      </w:r>
      <w:r>
        <w:t>contacted</w:t>
      </w:r>
      <w:r w:rsidR="002A2FCE">
        <w:t xml:space="preserve"> and when.  It states </w:t>
      </w:r>
      <w:r>
        <w:t>who the supervising teacher and other teachers present at the time of the injury</w:t>
      </w:r>
      <w:r w:rsidR="00B92280">
        <w:t>/</w:t>
      </w:r>
      <w:r>
        <w:t xml:space="preserve">incident and then </w:t>
      </w:r>
      <w:r w:rsidR="00B92280">
        <w:t xml:space="preserve">is </w:t>
      </w:r>
      <w:r>
        <w:t xml:space="preserve">signed by the director or another lead teacher.  </w:t>
      </w:r>
      <w:r w:rsidR="00B92280">
        <w:t xml:space="preserve">Any injury of concern or to the face or </w:t>
      </w:r>
      <w:r w:rsidR="00650849">
        <w:t>head we</w:t>
      </w:r>
      <w:r w:rsidR="00B92280">
        <w:t xml:space="preserve"> like to call the parents and let them make the decision about picking the child up or remaining at school.  </w:t>
      </w:r>
      <w:r>
        <w:t xml:space="preserve">We </w:t>
      </w:r>
      <w:r w:rsidR="005A0046">
        <w:t>will</w:t>
      </w:r>
      <w:r>
        <w:t xml:space="preserve"> add notes if this is a behavior incident so we can track and try to predict a pattern and develop a</w:t>
      </w:r>
      <w:r w:rsidR="005A0046">
        <w:t>n</w:t>
      </w:r>
      <w:r>
        <w:t xml:space="preserve"> individual behavior modification plan.</w:t>
      </w:r>
      <w:r w:rsidR="002A2FCE">
        <w:t xml:space="preserve">  </w:t>
      </w:r>
    </w:p>
    <w:p w14:paraId="197F2476" w14:textId="1D9E7286" w:rsidR="00B92280" w:rsidRDefault="002A2FCE" w:rsidP="0090342F">
      <w:r>
        <w:t xml:space="preserve">The </w:t>
      </w:r>
      <w:r w:rsidR="00B92280">
        <w:t>Injury/Incident Reports</w:t>
      </w:r>
      <w:r>
        <w:t xml:space="preserve"> are carbonless, </w:t>
      </w:r>
      <w:r w:rsidR="00650849">
        <w:t>three-page</w:t>
      </w:r>
      <w:r>
        <w:t xml:space="preserve"> forms.  We ask that the person picking up </w:t>
      </w:r>
      <w:r w:rsidR="00650849">
        <w:t>the child</w:t>
      </w:r>
      <w:r>
        <w:t xml:space="preserve"> and form sign it, returning the first two pages (White and Yellow) signed form to the director's </w:t>
      </w:r>
      <w:r>
        <w:lastRenderedPageBreak/>
        <w:t xml:space="preserve">desk.  This is not a legal document but a way to communicate what has taken place at school and ensure that parents know about the Injury/incident.  Please keep the pink copy for your records. </w:t>
      </w:r>
    </w:p>
    <w:p w14:paraId="3DA68BD9" w14:textId="77777777" w:rsidR="008D4F45" w:rsidRPr="001E18F0" w:rsidRDefault="002A2FCE" w:rsidP="0090342F">
      <w:pPr>
        <w:rPr>
          <w:b/>
          <w:bCs/>
        </w:rPr>
      </w:pPr>
      <w:r w:rsidRPr="001E18F0">
        <w:rPr>
          <w:b/>
          <w:bCs/>
          <w:highlight w:val="yellow"/>
        </w:rPr>
        <w:t>We place Injury/Incident Reports in parent pockets and ask parents to check their pocket daily for communication.</w:t>
      </w:r>
    </w:p>
    <w:p w14:paraId="394FDA86" w14:textId="77777777" w:rsidR="008D4F45" w:rsidRPr="005A0046" w:rsidRDefault="008D4F45" w:rsidP="008D4F45">
      <w:pPr>
        <w:spacing w:after="0" w:line="240" w:lineRule="auto"/>
        <w:ind w:firstLine="360"/>
        <w:rPr>
          <w:rFonts w:eastAsia="Times New Roman" w:cs="Arial"/>
          <w:b/>
          <w:szCs w:val="22"/>
          <w:lang w:eastAsia="en-US" w:bidi="ar-SA"/>
        </w:rPr>
      </w:pPr>
      <w:bookmarkStart w:id="2" w:name="170-295-2040"/>
      <w:r w:rsidRPr="005A0046">
        <w:rPr>
          <w:rFonts w:eastAsia="Times New Roman" w:cs="Arial"/>
          <w:b/>
          <w:szCs w:val="22"/>
          <w:lang w:eastAsia="en-US" w:bidi="ar-SA"/>
        </w:rPr>
        <w:t>A copy of the incident report must be:</w:t>
      </w:r>
    </w:p>
    <w:p w14:paraId="477F2696" w14:textId="1FE91B6D" w:rsidR="002A2FCE" w:rsidRPr="00941A04" w:rsidRDefault="002A2FCE" w:rsidP="008D4F45">
      <w:pPr>
        <w:spacing w:after="0" w:line="240" w:lineRule="auto"/>
        <w:ind w:firstLine="360"/>
        <w:rPr>
          <w:rFonts w:eastAsia="Times New Roman" w:cs="Arial"/>
          <w:szCs w:val="22"/>
          <w:lang w:eastAsia="en-US" w:bidi="ar-SA"/>
        </w:rPr>
      </w:pPr>
      <w:r w:rsidRPr="00941A04">
        <w:rPr>
          <w:rFonts w:eastAsia="Times New Roman" w:cs="Arial"/>
          <w:szCs w:val="22"/>
          <w:lang w:eastAsia="en-US" w:bidi="ar-SA"/>
        </w:rPr>
        <w:t xml:space="preserve">Read and signed by person picking up at the end of the day </w:t>
      </w:r>
      <w:r w:rsidR="005A0046">
        <w:rPr>
          <w:rFonts w:eastAsia="Times New Roman" w:cs="Arial"/>
          <w:szCs w:val="22"/>
          <w:lang w:eastAsia="en-US" w:bidi="ar-SA"/>
        </w:rPr>
        <w:t xml:space="preserve">(Please do not take all three </w:t>
      </w:r>
      <w:r w:rsidR="00650849">
        <w:rPr>
          <w:rFonts w:eastAsia="Times New Roman" w:cs="Arial"/>
          <w:szCs w:val="22"/>
          <w:lang w:eastAsia="en-US" w:bidi="ar-SA"/>
        </w:rPr>
        <w:t xml:space="preserve">copies </w:t>
      </w:r>
      <w:r w:rsidR="00650849">
        <w:rPr>
          <w:rFonts w:eastAsia="Times New Roman" w:cs="Arial"/>
          <w:szCs w:val="22"/>
          <w:lang w:eastAsia="en-US" w:bidi="ar-SA"/>
        </w:rPr>
        <w:tab/>
      </w:r>
      <w:r w:rsidR="005A0046">
        <w:rPr>
          <w:rFonts w:eastAsia="Times New Roman" w:cs="Arial"/>
          <w:szCs w:val="22"/>
          <w:lang w:eastAsia="en-US" w:bidi="ar-SA"/>
        </w:rPr>
        <w:t xml:space="preserve">home) </w:t>
      </w:r>
      <w:r w:rsidRPr="00941A04">
        <w:rPr>
          <w:rFonts w:eastAsia="Times New Roman" w:cs="Arial"/>
          <w:szCs w:val="22"/>
          <w:lang w:eastAsia="en-US" w:bidi="ar-SA"/>
        </w:rPr>
        <w:t>a copy is then</w:t>
      </w:r>
      <w:r w:rsidR="005A0046">
        <w:rPr>
          <w:rFonts w:eastAsia="Times New Roman" w:cs="Arial"/>
          <w:szCs w:val="22"/>
          <w:lang w:eastAsia="en-US" w:bidi="ar-SA"/>
        </w:rPr>
        <w:t>:</w:t>
      </w:r>
    </w:p>
    <w:p w14:paraId="73F83583" w14:textId="77777777" w:rsidR="002A2FCE" w:rsidRPr="00941A04" w:rsidRDefault="002A2FCE" w:rsidP="008D4F45">
      <w:pPr>
        <w:spacing w:after="0" w:line="240" w:lineRule="auto"/>
        <w:ind w:firstLine="360"/>
        <w:rPr>
          <w:rFonts w:eastAsia="Times New Roman" w:cs="Arial"/>
          <w:szCs w:val="22"/>
          <w:lang w:eastAsia="en-US" w:bidi="ar-SA"/>
        </w:rPr>
      </w:pPr>
      <w:r w:rsidRPr="00941A04">
        <w:rPr>
          <w:rFonts w:eastAsia="Times New Roman" w:cs="Arial"/>
          <w:szCs w:val="22"/>
          <w:lang w:eastAsia="en-US" w:bidi="ar-SA"/>
        </w:rPr>
        <w:t>(a) Recorded in the center log</w:t>
      </w:r>
    </w:p>
    <w:p w14:paraId="1429C772" w14:textId="77777777" w:rsidR="008D4F45" w:rsidRPr="00941A04" w:rsidRDefault="002A2FCE" w:rsidP="008D4F45">
      <w:pPr>
        <w:spacing w:after="0" w:line="240" w:lineRule="auto"/>
        <w:ind w:firstLine="360"/>
        <w:rPr>
          <w:rFonts w:eastAsia="Times New Roman" w:cs="Arial"/>
          <w:szCs w:val="22"/>
          <w:lang w:eastAsia="en-US" w:bidi="ar-SA"/>
        </w:rPr>
      </w:pPr>
      <w:r w:rsidRPr="00941A04">
        <w:rPr>
          <w:rFonts w:eastAsia="Times New Roman" w:cs="Arial"/>
          <w:szCs w:val="22"/>
          <w:lang w:eastAsia="en-US" w:bidi="ar-SA"/>
        </w:rPr>
        <w:t>(b</w:t>
      </w:r>
      <w:r w:rsidR="008D4F45" w:rsidRPr="00941A04">
        <w:rPr>
          <w:rFonts w:eastAsia="Times New Roman" w:cs="Arial"/>
          <w:szCs w:val="22"/>
          <w:lang w:eastAsia="en-US" w:bidi="ar-SA"/>
        </w:rPr>
        <w:t xml:space="preserve">) </w:t>
      </w:r>
      <w:r w:rsidRPr="00941A04">
        <w:rPr>
          <w:rFonts w:eastAsia="Times New Roman" w:cs="Arial"/>
          <w:szCs w:val="22"/>
          <w:lang w:eastAsia="en-US" w:bidi="ar-SA"/>
        </w:rPr>
        <w:t>The white and yellow copy p</w:t>
      </w:r>
      <w:r w:rsidR="008D4F45" w:rsidRPr="00941A04">
        <w:rPr>
          <w:rFonts w:eastAsia="Times New Roman" w:cs="Arial"/>
          <w:szCs w:val="22"/>
          <w:lang w:eastAsia="en-US" w:bidi="ar-SA"/>
        </w:rPr>
        <w:t xml:space="preserve">laced in the child's individual record; </w:t>
      </w:r>
      <w:r w:rsidRPr="00941A04">
        <w:rPr>
          <w:rFonts w:eastAsia="Times New Roman" w:cs="Arial"/>
          <w:szCs w:val="22"/>
          <w:lang w:eastAsia="en-US" w:bidi="ar-SA"/>
        </w:rPr>
        <w:t xml:space="preserve">If a situation warrants the need </w:t>
      </w:r>
      <w:r w:rsidR="005A0046">
        <w:rPr>
          <w:rFonts w:eastAsia="Times New Roman" w:cs="Arial"/>
          <w:szCs w:val="22"/>
          <w:lang w:eastAsia="en-US" w:bidi="ar-SA"/>
        </w:rPr>
        <w:tab/>
      </w:r>
      <w:r w:rsidRPr="00941A04">
        <w:rPr>
          <w:rFonts w:eastAsia="Times New Roman" w:cs="Arial"/>
          <w:szCs w:val="22"/>
          <w:lang w:eastAsia="en-US" w:bidi="ar-SA"/>
        </w:rPr>
        <w:t xml:space="preserve">the yellow copy will be given to The Department of Early Learning or Child Protective Services </w:t>
      </w:r>
    </w:p>
    <w:p w14:paraId="21D526C6" w14:textId="77777777" w:rsidR="008D4F45" w:rsidRPr="00941A04" w:rsidRDefault="002A2FCE" w:rsidP="008D4F45">
      <w:pPr>
        <w:spacing w:after="0" w:line="240" w:lineRule="auto"/>
        <w:ind w:firstLine="360"/>
        <w:rPr>
          <w:rFonts w:eastAsia="Times New Roman" w:cs="Arial"/>
          <w:szCs w:val="22"/>
          <w:lang w:eastAsia="en-US" w:bidi="ar-SA"/>
        </w:rPr>
      </w:pPr>
      <w:r w:rsidRPr="00941A04">
        <w:rPr>
          <w:rFonts w:eastAsia="Times New Roman" w:cs="Arial"/>
          <w:szCs w:val="22"/>
          <w:lang w:eastAsia="en-US" w:bidi="ar-SA"/>
        </w:rPr>
        <w:t>(c</w:t>
      </w:r>
      <w:r w:rsidR="008D4F45" w:rsidRPr="00941A04">
        <w:rPr>
          <w:rFonts w:eastAsia="Times New Roman" w:cs="Arial"/>
          <w:szCs w:val="22"/>
          <w:lang w:eastAsia="en-US" w:bidi="ar-SA"/>
        </w:rPr>
        <w:t xml:space="preserve">) </w:t>
      </w:r>
      <w:r w:rsidRPr="00941A04">
        <w:rPr>
          <w:rFonts w:eastAsia="Times New Roman" w:cs="Arial"/>
          <w:szCs w:val="22"/>
          <w:lang w:eastAsia="en-US" w:bidi="ar-SA"/>
        </w:rPr>
        <w:t>The pink copy given to the parent to take.</w:t>
      </w:r>
    </w:p>
    <w:bookmarkEnd w:id="2"/>
    <w:p w14:paraId="093D42EA" w14:textId="77777777" w:rsidR="0090342F" w:rsidRPr="00125195" w:rsidRDefault="0090342F" w:rsidP="00EF5A6F">
      <w:pPr>
        <w:pStyle w:val="Heading1underlined"/>
        <w:rPr>
          <w:rStyle w:val="Strong"/>
          <w:b/>
          <w:sz w:val="32"/>
        </w:rPr>
      </w:pPr>
      <w:r w:rsidRPr="00125195">
        <w:rPr>
          <w:rStyle w:val="Strong"/>
          <w:b/>
          <w:sz w:val="32"/>
        </w:rPr>
        <w:t xml:space="preserve">Disaster Plan and Emergency Kits </w:t>
      </w:r>
    </w:p>
    <w:p w14:paraId="0E3CBB57" w14:textId="11E712EA" w:rsidR="0090342F" w:rsidRDefault="00B92280" w:rsidP="0090342F">
      <w:r>
        <w:rPr>
          <w:noProof/>
          <w:lang w:eastAsia="en-US" w:bidi="ar-SA"/>
        </w:rPr>
        <w:drawing>
          <wp:anchor distT="0" distB="0" distL="114300" distR="114300" simplePos="0" relativeHeight="251659263" behindDoc="0" locked="0" layoutInCell="1" allowOverlap="1" wp14:anchorId="1F4EE2A8" wp14:editId="305A0C7E">
            <wp:simplePos x="0" y="0"/>
            <wp:positionH relativeFrom="margin">
              <wp:posOffset>4619625</wp:posOffset>
            </wp:positionH>
            <wp:positionV relativeFrom="margin">
              <wp:posOffset>4124325</wp:posOffset>
            </wp:positionV>
            <wp:extent cx="1504950" cy="1171575"/>
            <wp:effectExtent l="19050" t="0" r="0" b="0"/>
            <wp:wrapSquare wrapText="bothSides"/>
            <wp:docPr id="8" name="Picture 5" descr="C:\Users\Katrina\AppData\Local\Microsoft\Windows\INetCache\IE\N162Z475\MC90014965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trina\AppData\Local\Microsoft\Windows\INetCache\IE\N162Z475\MC900149657[1].wmf"/>
                    <pic:cNvPicPr>
                      <a:picLocks noChangeAspect="1" noChangeArrowheads="1"/>
                    </pic:cNvPicPr>
                  </pic:nvPicPr>
                  <pic:blipFill>
                    <a:blip r:embed="rId27" cstate="print"/>
                    <a:srcRect/>
                    <a:stretch>
                      <a:fillRect/>
                    </a:stretch>
                  </pic:blipFill>
                  <pic:spPr bwMode="auto">
                    <a:xfrm>
                      <a:off x="0" y="0"/>
                      <a:ext cx="1504950" cy="1171575"/>
                    </a:xfrm>
                    <a:prstGeom prst="rect">
                      <a:avLst/>
                    </a:prstGeom>
                    <a:noFill/>
                    <a:ln w="9525">
                      <a:noFill/>
                      <a:miter lim="800000"/>
                      <a:headEnd/>
                      <a:tailEnd/>
                    </a:ln>
                  </pic:spPr>
                </pic:pic>
              </a:graphicData>
            </a:graphic>
          </wp:anchor>
        </w:drawing>
      </w:r>
      <w:r w:rsidR="0090342F">
        <w:t xml:space="preserve">We review our disaster plan annually to ensure the safety of the children and staff during and after a disaster, until children can be reunited with their parents/guardians.  It is designed to aid the school staff in providing care for the children until outside help is available.  This plan assumes a major disaster such as an earthquake </w:t>
      </w:r>
      <w:r w:rsidR="00650849">
        <w:t>occurs,</w:t>
      </w:r>
      <w:r w:rsidR="0090342F">
        <w:t xml:space="preserve"> and the children may need care and shelter for up to three days.  Parents Purchase an Emergency upon enrollment.  The kit will include food with a 1 to </w:t>
      </w:r>
      <w:r w:rsidR="00650849">
        <w:t>5-year</w:t>
      </w:r>
      <w:r w:rsidR="0090342F">
        <w:t xml:space="preserve"> shelf life, water, light stick, wet wipes, emergency blanket and a rain poncho.  Each bag will have a copy of the overall consent form for medical aid.  The kits are yours to keep when your child leaves The Shyne School.   </w:t>
      </w:r>
    </w:p>
    <w:p w14:paraId="4AEBB226" w14:textId="39E5A767" w:rsidR="00907CAC" w:rsidRDefault="00907CAC" w:rsidP="0090342F">
      <w:r>
        <w:t xml:space="preserve">We will shelter in place in case of emergency if our building is safe.  If </w:t>
      </w:r>
      <w:r w:rsidR="00650849">
        <w:t>not,</w:t>
      </w:r>
      <w:r>
        <w:t xml:space="preserve"> we will locate the nearest Aide station set up and move children to that safe location and then contact families.  We have been told shelters will be set up at Cottage Lake Elementary School and </w:t>
      </w:r>
      <w:r w:rsidR="00650849">
        <w:t>the local</w:t>
      </w:r>
      <w:r>
        <w:t xml:space="preserve"> Fire Stations.  If local phone lines are no working and </w:t>
      </w:r>
      <w:r w:rsidR="00650849">
        <w:t>long-distance</w:t>
      </w:r>
      <w:r>
        <w:t xml:space="preserve"> phone lines </w:t>
      </w:r>
      <w:r w:rsidR="00A86B96">
        <w:t>work,</w:t>
      </w:r>
      <w:r>
        <w:t xml:space="preserve"> we will leave a message for you with your out of state or country contact.</w:t>
      </w:r>
    </w:p>
    <w:p w14:paraId="4F1E48D3" w14:textId="529FDF95" w:rsidR="0090342F" w:rsidRPr="00125195" w:rsidRDefault="0090342F" w:rsidP="00125195">
      <w:pPr>
        <w:pStyle w:val="Heading1"/>
      </w:pPr>
      <w:r w:rsidRPr="00125195">
        <w:t>9-1-</w:t>
      </w:r>
      <w:r w:rsidR="00650849" w:rsidRPr="00125195">
        <w:t>1 Fire</w:t>
      </w:r>
      <w:r w:rsidRPr="00125195">
        <w:t xml:space="preserve"> and Medical Emergency Information </w:t>
      </w:r>
    </w:p>
    <w:p w14:paraId="57DCAB81" w14:textId="77777777" w:rsidR="00EF5A6F" w:rsidRDefault="0090342F" w:rsidP="00EF5A6F">
      <w:pPr>
        <w:pStyle w:val="Heading3"/>
      </w:pPr>
      <w:r>
        <w:t xml:space="preserve">LIFE THREATENING EMERGENCIES </w:t>
      </w:r>
    </w:p>
    <w:p w14:paraId="47AC606F" w14:textId="77777777" w:rsidR="0090342F" w:rsidRDefault="0090342F" w:rsidP="0090342F">
      <w:r>
        <w:t xml:space="preserve">1) Qualified employee attends to the child’s immediate needs, while director calls 9-1-1. 2) After 9-1-1 is called, director or Lead Teacher calls child’s parents. 3) Child’s doctor is called. 4) Follow instructions given by medical personnel until the aid car arrives.  </w:t>
      </w:r>
    </w:p>
    <w:p w14:paraId="3AFC63BB" w14:textId="7B73C1DC" w:rsidR="00EF5A6F" w:rsidRDefault="0090342F" w:rsidP="00EF5A6F">
      <w:pPr>
        <w:pStyle w:val="Heading3"/>
      </w:pPr>
      <w:r>
        <w:lastRenderedPageBreak/>
        <w:t>NON-</w:t>
      </w:r>
      <w:r w:rsidR="00650849">
        <w:t>LIFE-THREATENING</w:t>
      </w:r>
      <w:r>
        <w:t xml:space="preserve"> EMERGENCIES </w:t>
      </w:r>
    </w:p>
    <w:p w14:paraId="7F8ADBDD" w14:textId="77777777" w:rsidR="0090342F" w:rsidRDefault="0090342F" w:rsidP="0090342F">
      <w:r>
        <w:t xml:space="preserve">1) Child is cared for by qualified staff person, while director calls child’s parents. 2) 9-1-1 is called if necessary. 3) Staff members follow parental or medical advice until parents or aid arrives.  </w:t>
      </w:r>
    </w:p>
    <w:p w14:paraId="0D21B2D0" w14:textId="77777777" w:rsidR="00EF5A6F" w:rsidRDefault="0090342F" w:rsidP="00EF5A6F">
      <w:pPr>
        <w:pStyle w:val="Heading3"/>
      </w:pPr>
      <w:r>
        <w:t>FIRE EMERGENCY PLAN</w:t>
      </w:r>
    </w:p>
    <w:p w14:paraId="60D57D0C" w14:textId="77777777" w:rsidR="0090342F" w:rsidRDefault="0090342F" w:rsidP="0090342F">
      <w:r>
        <w:t xml:space="preserve"> 1) Children are to exit the building according t the emergency plans posted in the buildings. 2) Director calls 9-1-1. 3) Children are evacuated to the far end of the main play yard, accounted for by the teachers and kept out of the way of emergency personnel. 4) All parents are to be contacted as soon as the safety of the children permits. 5) Regular fire drills are performed to help the children understand emergency procedures.  </w:t>
      </w:r>
    </w:p>
    <w:p w14:paraId="792B2AFE" w14:textId="77777777" w:rsidR="00EF5A6F" w:rsidRDefault="00125195" w:rsidP="00EF5A6F">
      <w:pPr>
        <w:pStyle w:val="Heading1underlined"/>
      </w:pPr>
      <w:r>
        <w:t>Parking Lot Safety</w:t>
      </w:r>
    </w:p>
    <w:p w14:paraId="081D5939" w14:textId="5D51F4E4" w:rsidR="0090342F" w:rsidRDefault="0090342F" w:rsidP="0090342F">
      <w:r>
        <w:t xml:space="preserve">Please watch for children running ahead of their parents as your drive in.  </w:t>
      </w:r>
      <w:r w:rsidRPr="00BD5AE8">
        <w:rPr>
          <w:b/>
          <w:bCs/>
          <w:highlight w:val="yellow"/>
        </w:rPr>
        <w:t>Never leave your children unattended or let them run to the car.</w:t>
      </w:r>
      <w:r>
        <w:t xml:space="preserve">  </w:t>
      </w:r>
      <w:r w:rsidR="00125195">
        <w:t xml:space="preserve">Drivers </w:t>
      </w:r>
      <w:r>
        <w:t xml:space="preserve">must accelerate to get up the </w:t>
      </w:r>
      <w:r w:rsidR="00BD5AE8">
        <w:t>hill and</w:t>
      </w:r>
      <w:r>
        <w:t xml:space="preserve"> </w:t>
      </w:r>
      <w:r w:rsidR="00125195">
        <w:t>may not see your child</w:t>
      </w:r>
      <w:r>
        <w:t>.  Preventing accidents is th</w:t>
      </w:r>
      <w:r w:rsidR="00125195">
        <w:t xml:space="preserve">e best way of handling them.  Parents should always be the ones to open the doors and gates when leaving.  </w:t>
      </w:r>
      <w:r w:rsidR="00125195" w:rsidRPr="0069468E">
        <w:rPr>
          <w:b/>
          <w:bCs/>
        </w:rPr>
        <w:t>Children must walk next to their parent or parents must hold their hand.</w:t>
      </w:r>
      <w:r w:rsidR="002F0921">
        <w:t xml:space="preserve"> Our </w:t>
      </w:r>
      <w:r w:rsidR="00650849">
        <w:t>driveway</w:t>
      </w:r>
      <w:r w:rsidR="002F0921">
        <w:t xml:space="preserve"> is two </w:t>
      </w:r>
      <w:r w:rsidR="0078239B">
        <w:t>ways</w:t>
      </w:r>
      <w:r w:rsidR="002F0921">
        <w:t xml:space="preserve"> so please stay to </w:t>
      </w:r>
      <w:r w:rsidR="00AB0106">
        <w:t>the right</w:t>
      </w:r>
      <w:r w:rsidR="002F0921">
        <w:t xml:space="preserve"> of the drive when entering or leaving the school. Leaving the hill is steep, but if you go slow, your car </w:t>
      </w:r>
      <w:r w:rsidR="0078239B">
        <w:t>will</w:t>
      </w:r>
      <w:r w:rsidR="002F0921">
        <w:t xml:space="preserve"> not scrape.</w:t>
      </w:r>
      <w:r w:rsidR="00C47E9C">
        <w:t xml:space="preserve"> During regular drop off and pick up we ask parents to park in spots, wait for an open spot and to not double park.</w:t>
      </w:r>
    </w:p>
    <w:p w14:paraId="68F4986D" w14:textId="77777777" w:rsidR="00EF5A6F" w:rsidRDefault="0090342F" w:rsidP="00EF5A6F">
      <w:pPr>
        <w:pStyle w:val="Heading1underlined"/>
      </w:pPr>
      <w:r>
        <w:t>Center Practices: Birthdays, Video, Annual Events and Celebrations</w:t>
      </w:r>
    </w:p>
    <w:p w14:paraId="0A887AB2" w14:textId="0916647A" w:rsidR="0090342F" w:rsidRDefault="0090342F" w:rsidP="0090342F">
      <w:r>
        <w:t xml:space="preserve"> You are encouraged to bring </w:t>
      </w:r>
      <w:r w:rsidRPr="009628DE">
        <w:rPr>
          <w:b/>
        </w:rPr>
        <w:t>birthday</w:t>
      </w:r>
      <w:r>
        <w:t xml:space="preserve"> treats for your child, we encourage favorite foods.  Please be aware that some students have allergies and that we </w:t>
      </w:r>
      <w:r w:rsidRPr="00E917BE">
        <w:rPr>
          <w:b/>
          <w:u w:val="single"/>
        </w:rPr>
        <w:t>do not allow nuts or peanuts</w:t>
      </w:r>
      <w:r>
        <w:t xml:space="preserve">. Please make sure these treats are nutritious. Please be aware that state law requires that only commercially prepared foods may be served.  Many children love fresh fruit, </w:t>
      </w:r>
      <w:r w:rsidR="00991D88">
        <w:t>yogurt,</w:t>
      </w:r>
      <w:r>
        <w:t xml:space="preserve"> or muffins.  Please check with your teacher to see if they have a special birthday ritual like </w:t>
      </w:r>
      <w:r w:rsidR="00125195">
        <w:t xml:space="preserve">a </w:t>
      </w:r>
      <w:r>
        <w:t>fruit kabob</w:t>
      </w:r>
      <w:r w:rsidR="00A86B96">
        <w:t xml:space="preserve"> and to set up a date.</w:t>
      </w:r>
      <w:r>
        <w:t xml:space="preserve"> </w:t>
      </w:r>
    </w:p>
    <w:p w14:paraId="30D7C420" w14:textId="48CFBD8E" w:rsidR="0090342F" w:rsidRDefault="0090342F" w:rsidP="0090342F">
      <w:r>
        <w:t xml:space="preserve">We use </w:t>
      </w:r>
      <w:r w:rsidRPr="009628DE">
        <w:rPr>
          <w:b/>
        </w:rPr>
        <w:t>video</w:t>
      </w:r>
      <w:r>
        <w:t xml:space="preserve"> to extend children’s understanding of concepts and the world around them.  It is useful to have </w:t>
      </w:r>
      <w:r w:rsidR="00991D88">
        <w:t>videos</w:t>
      </w:r>
      <w:r>
        <w:t xml:space="preserve"> of things we cannot give them hands on experiences with</w:t>
      </w:r>
      <w:r w:rsidR="003707F4">
        <w:t>.  This could be things</w:t>
      </w:r>
      <w:r>
        <w:t xml:space="preserve"> such as what happens after you mail a letter or how firemen fight a fire.  We also use video </w:t>
      </w:r>
      <w:r w:rsidR="00991D88">
        <w:t>to</w:t>
      </w:r>
      <w:r>
        <w:t xml:space="preserve"> review activities and events such as after a field trip.  We can then plan, do and review using their memory and then the video.  We do not us</w:t>
      </w:r>
      <w:r w:rsidR="004C75EC">
        <w:t>e</w:t>
      </w:r>
      <w:r>
        <w:t xml:space="preserve"> video in our </w:t>
      </w:r>
      <w:r w:rsidR="00370DF0">
        <w:t xml:space="preserve">Waddler, </w:t>
      </w:r>
      <w:r>
        <w:t>Dewdrops</w:t>
      </w:r>
      <w:r w:rsidR="00370DF0">
        <w:t xml:space="preserve"> or Toddler,</w:t>
      </w:r>
      <w:r w:rsidR="004C75EC">
        <w:t xml:space="preserve"> Rainbow class.  In our P</w:t>
      </w:r>
      <w:r>
        <w:t>reschool</w:t>
      </w:r>
      <w:r w:rsidR="004C75EC">
        <w:t>, Stargazers and Pre-K, Sunshiner</w:t>
      </w:r>
      <w:r>
        <w:t xml:space="preserve"> </w:t>
      </w:r>
      <w:r w:rsidR="00E917BE">
        <w:t>p</w:t>
      </w:r>
      <w:r>
        <w:t>rograms we will use video to extend learning and once a week, chil</w:t>
      </w:r>
      <w:r w:rsidR="004C75EC">
        <w:t>dren that are here all day long</w:t>
      </w:r>
      <w:r>
        <w:t xml:space="preserve">, can watch one in the afternoon.  All videos are G rated. </w:t>
      </w:r>
      <w:r w:rsidR="004C75EC">
        <w:t xml:space="preserve"> We have many PBS, scholastic and Books on video that are 30 to 40 minutes long</w:t>
      </w:r>
      <w:r>
        <w:t xml:space="preserve">.  If children </w:t>
      </w:r>
      <w:r w:rsidR="00991D88">
        <w:t>prefer,</w:t>
      </w:r>
      <w:r>
        <w:t xml:space="preserve"> they can play at t</w:t>
      </w:r>
      <w:r w:rsidR="004C75EC">
        <w:t>he tables instead of watching the video.  I</w:t>
      </w:r>
      <w:r>
        <w:t xml:space="preserve">t serves as a </w:t>
      </w:r>
      <w:r w:rsidR="004C75EC">
        <w:t xml:space="preserve">treat for the students </w:t>
      </w:r>
      <w:r>
        <w:t xml:space="preserve">on those </w:t>
      </w:r>
      <w:r w:rsidR="00991D88">
        <w:t>hot</w:t>
      </w:r>
      <w:r w:rsidR="004C75EC">
        <w:t xml:space="preserve">, very </w:t>
      </w:r>
      <w:r w:rsidR="00991D88">
        <w:t>cold,</w:t>
      </w:r>
      <w:r w:rsidR="004C75EC">
        <w:t xml:space="preserve"> or very rainy days and is less than 1% of the time they spend in our care.</w:t>
      </w:r>
    </w:p>
    <w:p w14:paraId="608BC1B6" w14:textId="11DDE1BD" w:rsidR="00E21A74" w:rsidRDefault="009628DE" w:rsidP="0090342F">
      <w:r>
        <w:lastRenderedPageBreak/>
        <w:t xml:space="preserve">We have several fun school celebrations each year. </w:t>
      </w:r>
      <w:r w:rsidR="000D535F">
        <w:t>School Spirit Days like the day after Halloween</w:t>
      </w:r>
      <w:r w:rsidR="00717FBC">
        <w:t xml:space="preserve"> Nov 1</w:t>
      </w:r>
      <w:r w:rsidR="00717FBC" w:rsidRPr="00717FBC">
        <w:rPr>
          <w:vertAlign w:val="superscript"/>
        </w:rPr>
        <w:t>st</w:t>
      </w:r>
      <w:r w:rsidR="00717FBC">
        <w:t>,</w:t>
      </w:r>
      <w:r w:rsidR="000D535F">
        <w:t xml:space="preserve"> we have </w:t>
      </w:r>
      <w:r w:rsidR="000D535F" w:rsidRPr="00E21A74">
        <w:rPr>
          <w:b/>
        </w:rPr>
        <w:t>Pajama Day</w:t>
      </w:r>
      <w:r w:rsidR="000D535F">
        <w:t xml:space="preserve">.  </w:t>
      </w:r>
      <w:r w:rsidR="00284D83">
        <w:t>Wacky Wed</w:t>
      </w:r>
      <w:r w:rsidR="008F063F">
        <w:t>nesday in March to celebrate Dr. Seuss Birthday</w:t>
      </w:r>
      <w:r w:rsidR="00134313" w:rsidRPr="00E21A74">
        <w:rPr>
          <w:b/>
        </w:rPr>
        <w:t>,</w:t>
      </w:r>
      <w:r w:rsidR="000D535F">
        <w:t xml:space="preserve"> </w:t>
      </w:r>
      <w:r w:rsidR="005947E9">
        <w:t>example:</w:t>
      </w:r>
      <w:r w:rsidR="000D535F">
        <w:t xml:space="preserve"> </w:t>
      </w:r>
      <w:r w:rsidR="00E0174B">
        <w:t>wear</w:t>
      </w:r>
      <w:r w:rsidR="000D535F">
        <w:t xml:space="preserve"> clothes inside out</w:t>
      </w:r>
      <w:r w:rsidR="00AC3472">
        <w:t xml:space="preserve"> or</w:t>
      </w:r>
      <w:r w:rsidR="000D535F">
        <w:t xml:space="preserve"> </w:t>
      </w:r>
      <w:r w:rsidR="00991D88">
        <w:t>backward</w:t>
      </w:r>
      <w:r w:rsidR="000D535F">
        <w:t xml:space="preserve">.  We traditionally do a </w:t>
      </w:r>
      <w:r w:rsidR="00E21A74" w:rsidRPr="00E21A74">
        <w:rPr>
          <w:b/>
        </w:rPr>
        <w:t>Giving T</w:t>
      </w:r>
      <w:r w:rsidR="000D535F" w:rsidRPr="00E21A74">
        <w:rPr>
          <w:b/>
        </w:rPr>
        <w:t>ree</w:t>
      </w:r>
      <w:r w:rsidR="000D535F">
        <w:t xml:space="preserve"> for the YWCA </w:t>
      </w:r>
      <w:r w:rsidR="00E21A74">
        <w:t>Transitional</w:t>
      </w:r>
      <w:r w:rsidR="000D535F">
        <w:t xml:space="preserve"> housing in Redmond</w:t>
      </w:r>
      <w:r w:rsidR="00A86B96">
        <w:t xml:space="preserve"> in December</w:t>
      </w:r>
      <w:r w:rsidR="000D535F">
        <w:t>.</w:t>
      </w:r>
      <w:r w:rsidR="00E21A74">
        <w:t xml:space="preserve"> We encourage the older student</w:t>
      </w:r>
      <w:r w:rsidR="00E51F00">
        <w:t>s</w:t>
      </w:r>
      <w:r w:rsidR="00E21A74">
        <w:t xml:space="preserve"> to go with a parent and purchase a gift and food items to donate to make the holidays special for others.  </w:t>
      </w:r>
      <w:r w:rsidR="004F35F4">
        <w:t>In</w:t>
      </w:r>
      <w:r w:rsidR="00E21A74">
        <w:t xml:space="preserve"> </w:t>
      </w:r>
      <w:r w:rsidR="004F35F4">
        <w:t xml:space="preserve">April we share fun activities and learning with families for </w:t>
      </w:r>
      <w:r w:rsidR="004F35F4" w:rsidRPr="004F35F4">
        <w:rPr>
          <w:b/>
          <w:bCs/>
        </w:rPr>
        <w:t>Week of the Young Child</w:t>
      </w:r>
      <w:r w:rsidR="004F35F4">
        <w:t xml:space="preserve">. </w:t>
      </w:r>
      <w:r w:rsidR="00E21A74">
        <w:t xml:space="preserve">We do not do fundraisers, just community events. </w:t>
      </w:r>
      <w:r w:rsidR="008A5F1F">
        <w:t xml:space="preserve"> </w:t>
      </w:r>
      <w:r w:rsidR="00E21A74" w:rsidRPr="00E21A74">
        <w:rPr>
          <w:b/>
        </w:rPr>
        <w:t>Teacher Appreciation Week</w:t>
      </w:r>
      <w:r w:rsidR="00E21A74">
        <w:t xml:space="preserve"> is </w:t>
      </w:r>
      <w:r w:rsidR="00991D88">
        <w:t>a busy</w:t>
      </w:r>
      <w:r w:rsidR="00E21A74">
        <w:t xml:space="preserve"> week </w:t>
      </w:r>
      <w:r w:rsidR="00134313">
        <w:t>where</w:t>
      </w:r>
      <w:r w:rsidR="00E21A74">
        <w:t xml:space="preserve"> families participate in all kinds of ways to show their teacher and the staff at The Shyne School how much they appreciate what they do. Then we end with Pre-K graduation and an </w:t>
      </w:r>
      <w:r w:rsidR="00E21A74" w:rsidRPr="00E21A74">
        <w:rPr>
          <w:b/>
        </w:rPr>
        <w:t xml:space="preserve">End of The Year Picnic </w:t>
      </w:r>
      <w:r w:rsidR="00E21A74">
        <w:t>at Cottage Lake Park.</w:t>
      </w:r>
      <w:r w:rsidR="008A5F1F">
        <w:t xml:space="preserve">  Events are all listed on The Shyne School Calendar and can change due to input from teachers, </w:t>
      </w:r>
      <w:r w:rsidR="00991D88">
        <w:t>kids,</w:t>
      </w:r>
      <w:r w:rsidR="008A5F1F">
        <w:t xml:space="preserve"> and parents.</w:t>
      </w:r>
      <w:r w:rsidR="00C47E9C">
        <w:t xml:space="preserve"> Parents are welcome to attend for school events</w:t>
      </w:r>
      <w:r w:rsidR="00657899">
        <w:t xml:space="preserve"> and may double park only during special events.</w:t>
      </w:r>
    </w:p>
    <w:p w14:paraId="6C9344E5" w14:textId="77777777" w:rsidR="0090342F" w:rsidRDefault="0090342F" w:rsidP="00E917BE">
      <w:pPr>
        <w:pStyle w:val="Heading1underlined"/>
      </w:pPr>
      <w:r>
        <w:t xml:space="preserve">Licensing Information  </w:t>
      </w:r>
    </w:p>
    <w:p w14:paraId="68C706F7" w14:textId="38D71CC4" w:rsidR="0090342F" w:rsidRDefault="0090342F" w:rsidP="0090342F">
      <w:pPr>
        <w:rPr>
          <w:u w:val="single"/>
        </w:rPr>
      </w:pPr>
      <w:r>
        <w:t xml:space="preserve">Parents are their children's first and most important teacher. At the </w:t>
      </w:r>
      <w:r w:rsidR="00062CA6">
        <w:t xml:space="preserve">WA </w:t>
      </w:r>
      <w:r>
        <w:t xml:space="preserve">Department </w:t>
      </w:r>
      <w:r w:rsidR="00270647">
        <w:t xml:space="preserve">of </w:t>
      </w:r>
      <w:r w:rsidR="00062CA6">
        <w:t>Children, Youth and Family</w:t>
      </w:r>
      <w:r>
        <w:t xml:space="preserve"> (D</w:t>
      </w:r>
      <w:r w:rsidR="00062CA6">
        <w:t>CYF</w:t>
      </w:r>
      <w:r>
        <w:t xml:space="preserve">), we work to provide parents with the information and resources they need to make the best early learning choices for their family.  The </w:t>
      </w:r>
      <w:r w:rsidR="00270647">
        <w:t xml:space="preserve">WA Department of Children, Youth and Family (DCYF), </w:t>
      </w:r>
      <w:r>
        <w:t>State Office is in Olympia, Washington. D</w:t>
      </w:r>
      <w:r w:rsidR="00E918F4">
        <w:t>CYF</w:t>
      </w:r>
      <w:r>
        <w:t xml:space="preserve"> also has field offices around the state to serve local communities</w:t>
      </w:r>
      <w:r w:rsidR="006E5149">
        <w:t xml:space="preserve">. </w:t>
      </w:r>
      <w:r w:rsidRPr="00E917BE">
        <w:rPr>
          <w:u w:val="single"/>
        </w:rPr>
        <w:t xml:space="preserve"> </w:t>
      </w:r>
      <w:hyperlink r:id="rId28" w:history="1">
        <w:r w:rsidR="005350F5" w:rsidRPr="005A7166">
          <w:rPr>
            <w:rStyle w:val="Hyperlink"/>
          </w:rPr>
          <w:t>https://www.dcyf.wa.gov/services/earlylearning-childcare/find-child-care</w:t>
        </w:r>
      </w:hyperlink>
    </w:p>
    <w:p w14:paraId="366322A6" w14:textId="6EBCC4AF" w:rsidR="0090342F" w:rsidRDefault="0090342F" w:rsidP="0090342F">
      <w:r>
        <w:t xml:space="preserve">We are </w:t>
      </w:r>
      <w:r w:rsidR="00E918F4">
        <w:t>a L</w:t>
      </w:r>
      <w:r>
        <w:t xml:space="preserve">icensed </w:t>
      </w:r>
      <w:r w:rsidR="00E918F4">
        <w:t xml:space="preserve">Childcare Center </w:t>
      </w:r>
      <w:r>
        <w:t xml:space="preserve">as The Shyne School at 13613 Avondale RD NE in the city of Woodinville 98072 for children 1 to 6 years old with a limit of 64 children at any time.  </w:t>
      </w:r>
      <w:bookmarkStart w:id="3" w:name="_Hlk166756942"/>
      <w:r>
        <w:t xml:space="preserve">Our Provider ID Number is </w:t>
      </w:r>
      <w:r w:rsidR="00CF148A">
        <w:t>#</w:t>
      </w:r>
      <w:r>
        <w:t xml:space="preserve">130696 and our SSPS Provider Number is 908840.  </w:t>
      </w:r>
      <w:r w:rsidR="00205C69">
        <w:t xml:space="preserve">Everett DCYF Office </w:t>
      </w:r>
      <w:r w:rsidR="00205C69">
        <w:rPr>
          <w:rFonts w:ascii="Open Sans" w:hAnsi="Open Sans" w:cs="Open Sans"/>
          <w:color w:val="5F5F5F"/>
          <w:shd w:val="clear" w:color="auto" w:fill="FFFFFF"/>
        </w:rPr>
        <w:t>425-740-6871</w:t>
      </w:r>
    </w:p>
    <w:bookmarkEnd w:id="3"/>
    <w:p w14:paraId="143509E2" w14:textId="77777777" w:rsidR="0090342F" w:rsidRDefault="0090342F" w:rsidP="00941A04">
      <w:pPr>
        <w:pStyle w:val="Heading2"/>
      </w:pPr>
      <w:r>
        <w:t xml:space="preserve">Pet Policy </w:t>
      </w:r>
    </w:p>
    <w:p w14:paraId="51C8D2D5" w14:textId="43518D30" w:rsidR="0090342F" w:rsidRDefault="0090342F" w:rsidP="0090342F">
      <w:r>
        <w:t xml:space="preserve">1. Animals at or visiting our center are carefully chosen </w:t>
      </w:r>
      <w:r w:rsidR="00160A6A">
        <w:t>regarding</w:t>
      </w:r>
      <w:r>
        <w:t xml:space="preserve"> care, temperament, health risks, and appropriateness for young children. We do not have birds of the parrot family that may carry psittacosis, a respiratory illness.  </w:t>
      </w:r>
    </w:p>
    <w:p w14:paraId="204D03E8" w14:textId="77777777" w:rsidR="0090342F" w:rsidRDefault="0090342F" w:rsidP="0090342F">
      <w:r>
        <w:t xml:space="preserve">2. We do have reptiles and amphibians. They can carry salmonella, bacteria that can cause serious diarrhea disease in humans, with more severe illness and complications in children.  We have a firm </w:t>
      </w:r>
      <w:r w:rsidR="008C2B64">
        <w:t>hand washing policy if any petting or holding occurs.</w:t>
      </w:r>
    </w:p>
    <w:p w14:paraId="459B9C8B" w14:textId="77777777" w:rsidR="0090342F" w:rsidRDefault="0090342F" w:rsidP="0090342F">
      <w:r>
        <w:t xml:space="preserve">3. Parents are notified in writing when animals will be on the premises.  Children with an allergic response to animals are accommodated. </w:t>
      </w:r>
    </w:p>
    <w:p w14:paraId="7DD16259" w14:textId="77777777" w:rsidR="00556668" w:rsidRDefault="0090342F" w:rsidP="0090342F">
      <w:r>
        <w:t>4. Animals, their cages, and any other animal equipment are never allowed in kitchen or food preparation areas. Children and adults wash hands after feeding animals or touching/handling animals or animal homes or equipment.</w:t>
      </w:r>
    </w:p>
    <w:p w14:paraId="64B6F913" w14:textId="77777777" w:rsidR="008C2B64" w:rsidRDefault="008C2B64" w:rsidP="0090342F">
      <w:r>
        <w:t>5. Cages and other equipment is cleaned in the utility sink and a bleach solution is used as a sanitizer for the equipment and the areas around the enclosures.  Teachers do all the cleaning.</w:t>
      </w:r>
    </w:p>
    <w:p w14:paraId="5A7E3AC6" w14:textId="77777777" w:rsidR="00F21C57" w:rsidRDefault="00F21C57" w:rsidP="0090342F">
      <w:r>
        <w:rPr>
          <w:noProof/>
          <w:lang w:eastAsia="en-US" w:bidi="ar-SA"/>
        </w:rPr>
        <w:lastRenderedPageBreak/>
        <w:drawing>
          <wp:inline distT="0" distB="0" distL="0" distR="0" wp14:anchorId="099DFFDD" wp14:editId="0D6D7CB5">
            <wp:extent cx="1171575" cy="1116079"/>
            <wp:effectExtent l="19050" t="0" r="9525" b="0"/>
            <wp:docPr id="9" name="Picture 6" descr="C:\Users\Katrina\AppData\Local\Microsoft\Windows\INetCache\IE\TDTDR8GW\MC90005721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trina\AppData\Local\Microsoft\Windows\INetCache\IE\TDTDR8GW\MC900057214[1].wmf"/>
                    <pic:cNvPicPr>
                      <a:picLocks noChangeAspect="1" noChangeArrowheads="1"/>
                    </pic:cNvPicPr>
                  </pic:nvPicPr>
                  <pic:blipFill>
                    <a:blip r:embed="rId29" cstate="print"/>
                    <a:srcRect/>
                    <a:stretch>
                      <a:fillRect/>
                    </a:stretch>
                  </pic:blipFill>
                  <pic:spPr bwMode="auto">
                    <a:xfrm>
                      <a:off x="0" y="0"/>
                      <a:ext cx="1171575" cy="1116079"/>
                    </a:xfrm>
                    <a:prstGeom prst="rect">
                      <a:avLst/>
                    </a:prstGeom>
                    <a:noFill/>
                    <a:ln w="9525">
                      <a:noFill/>
                      <a:miter lim="800000"/>
                      <a:headEnd/>
                      <a:tailEnd/>
                    </a:ln>
                  </pic:spPr>
                </pic:pic>
              </a:graphicData>
            </a:graphic>
          </wp:inline>
        </w:drawing>
      </w:r>
      <w:r w:rsidR="008C2B64">
        <w:t xml:space="preserve">                     </w:t>
      </w:r>
      <w:r>
        <w:rPr>
          <w:noProof/>
          <w:lang w:eastAsia="en-US" w:bidi="ar-SA"/>
        </w:rPr>
        <w:drawing>
          <wp:inline distT="0" distB="0" distL="0" distR="0" wp14:anchorId="3C55E0CE" wp14:editId="459E0964">
            <wp:extent cx="1552575" cy="1164431"/>
            <wp:effectExtent l="19050" t="0" r="9525" b="0"/>
            <wp:docPr id="10" name="Picture 7" descr="C:\Users\Katrina\AppData\Local\Microsoft\Windows\INetCache\IE\N162Z475\MP9004486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trina\AppData\Local\Microsoft\Windows\INetCache\IE\N162Z475\MP900448634[1].jpg"/>
                    <pic:cNvPicPr>
                      <a:picLocks noChangeAspect="1" noChangeArrowheads="1"/>
                    </pic:cNvPicPr>
                  </pic:nvPicPr>
                  <pic:blipFill>
                    <a:blip r:embed="rId30" cstate="print"/>
                    <a:srcRect/>
                    <a:stretch>
                      <a:fillRect/>
                    </a:stretch>
                  </pic:blipFill>
                  <pic:spPr bwMode="auto">
                    <a:xfrm>
                      <a:off x="0" y="0"/>
                      <a:ext cx="1552575" cy="1164431"/>
                    </a:xfrm>
                    <a:prstGeom prst="rect">
                      <a:avLst/>
                    </a:prstGeom>
                    <a:noFill/>
                    <a:ln w="9525">
                      <a:noFill/>
                      <a:miter lim="800000"/>
                      <a:headEnd/>
                      <a:tailEnd/>
                    </a:ln>
                  </pic:spPr>
                </pic:pic>
              </a:graphicData>
            </a:graphic>
          </wp:inline>
        </w:drawing>
      </w:r>
      <w:r w:rsidR="008C2B64">
        <w:t xml:space="preserve">                              </w:t>
      </w:r>
      <w:r w:rsidR="008C2B64">
        <w:rPr>
          <w:noProof/>
          <w:lang w:eastAsia="en-US" w:bidi="ar-SA"/>
        </w:rPr>
        <w:drawing>
          <wp:inline distT="0" distB="0" distL="0" distR="0" wp14:anchorId="5ADB10E7" wp14:editId="21244403">
            <wp:extent cx="1228725" cy="1228725"/>
            <wp:effectExtent l="19050" t="0" r="9525" b="0"/>
            <wp:docPr id="11" name="Picture 8" descr="C:\Users\Katrina\AppData\Local\Microsoft\Windows\INetCache\IE\31QE3063\MP900431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trina\AppData\Local\Microsoft\Windows\INetCache\IE\31QE3063\MP900431024[1].jpg"/>
                    <pic:cNvPicPr>
                      <a:picLocks noChangeAspect="1" noChangeArrowheads="1"/>
                    </pic:cNvPicPr>
                  </pic:nvPicPr>
                  <pic:blipFill>
                    <a:blip r:embed="rId31" cstate="print"/>
                    <a:srcRect/>
                    <a:stretch>
                      <a:fillRect/>
                    </a:stretch>
                  </pic:blipFill>
                  <pic:spPr bwMode="auto">
                    <a:xfrm>
                      <a:off x="0" y="0"/>
                      <a:ext cx="1228725" cy="1228725"/>
                    </a:xfrm>
                    <a:prstGeom prst="rect">
                      <a:avLst/>
                    </a:prstGeom>
                    <a:noFill/>
                    <a:ln w="9525">
                      <a:noFill/>
                      <a:miter lim="800000"/>
                      <a:headEnd/>
                      <a:tailEnd/>
                    </a:ln>
                  </pic:spPr>
                </pic:pic>
              </a:graphicData>
            </a:graphic>
          </wp:inline>
        </w:drawing>
      </w:r>
    </w:p>
    <w:p w14:paraId="37A194D9" w14:textId="2EEF85FE" w:rsidR="00416DE9" w:rsidRDefault="008C2B64" w:rsidP="0090342F">
      <w:r>
        <w:t xml:space="preserve">6. Rainbow has a </w:t>
      </w:r>
      <w:r w:rsidR="00125195">
        <w:t xml:space="preserve">fish tank, </w:t>
      </w:r>
      <w:r w:rsidR="00421FDC">
        <w:t>S</w:t>
      </w:r>
      <w:r w:rsidR="00160A6A">
        <w:t>unshiners</w:t>
      </w:r>
      <w:r>
        <w:t xml:space="preserve"> </w:t>
      </w:r>
      <w:r w:rsidR="00160A6A">
        <w:t xml:space="preserve">have </w:t>
      </w:r>
      <w:r>
        <w:t>stick bugs</w:t>
      </w:r>
      <w:r w:rsidR="00160A6A">
        <w:t xml:space="preserve">, </w:t>
      </w:r>
      <w:r w:rsidR="00421FDC">
        <w:t xml:space="preserve">Hissing </w:t>
      </w:r>
      <w:r w:rsidR="00991D88">
        <w:t>Cockroaches,</w:t>
      </w:r>
      <w:r>
        <w:t xml:space="preserve"> and </w:t>
      </w:r>
      <w:r w:rsidR="00125195">
        <w:t xml:space="preserve">have visiting reptiles and </w:t>
      </w:r>
      <w:r w:rsidR="00421FDC">
        <w:t>mammals</w:t>
      </w:r>
      <w:r w:rsidR="00125195">
        <w:t xml:space="preserve">. </w:t>
      </w:r>
      <w:r w:rsidR="00D47592">
        <w:t xml:space="preserve"> </w:t>
      </w:r>
      <w:r w:rsidR="00421FDC">
        <w:t xml:space="preserve">As of </w:t>
      </w:r>
      <w:r w:rsidR="00160A6A">
        <w:t>5</w:t>
      </w:r>
      <w:r w:rsidR="00421FDC">
        <w:t>/</w:t>
      </w:r>
      <w:r w:rsidR="00160A6A">
        <w:t>16</w:t>
      </w:r>
      <w:r w:rsidR="00421FDC">
        <w:t>/</w:t>
      </w:r>
      <w:r w:rsidR="00160A6A">
        <w:t>24</w:t>
      </w:r>
      <w:r w:rsidR="00421FDC">
        <w:t xml:space="preserve"> these are our pets.</w:t>
      </w:r>
    </w:p>
    <w:p w14:paraId="4CD81748" w14:textId="77777777" w:rsidR="007A311C" w:rsidRDefault="007A311C" w:rsidP="007A311C">
      <w:pPr>
        <w:pStyle w:val="Heading1"/>
      </w:pPr>
      <w:r>
        <w:t>NOT PERMITTED ON THE PREMISES</w:t>
      </w:r>
    </w:p>
    <w:p w14:paraId="190205D1" w14:textId="2D35D781" w:rsidR="007A311C" w:rsidRDefault="007A311C" w:rsidP="007A311C">
      <w:r>
        <w:t xml:space="preserve">There will be </w:t>
      </w:r>
      <w:r w:rsidR="00991D88">
        <w:t>n</w:t>
      </w:r>
      <w:r>
        <w:t>o smoking, vaping, alcohol use or illegal drug use permitted.</w:t>
      </w:r>
    </w:p>
    <w:p w14:paraId="7DA5E289" w14:textId="612C7869" w:rsidR="009D22FB" w:rsidRDefault="009D22FB" w:rsidP="007A311C">
      <w:r>
        <w:t xml:space="preserve">We do not allow the use of swimming pools or buckets of water to prevent childhood drowning.  Children </w:t>
      </w:r>
      <w:r w:rsidR="00991D88">
        <w:t>can</w:t>
      </w:r>
      <w:r>
        <w:t xml:space="preserve"> play in sensory tables with teacher supervision filled with water.  We use spraying toys and bottles and sprinklers for water play.</w:t>
      </w:r>
    </w:p>
    <w:p w14:paraId="5FF0AA23" w14:textId="39C3BD30" w:rsidR="009D22FB" w:rsidRDefault="009D22FB" w:rsidP="007A311C">
      <w:r>
        <w:t>No real</w:t>
      </w:r>
      <w:r w:rsidR="008A5F1F">
        <w:t xml:space="preserve"> or pretend weapons are allowed, </w:t>
      </w:r>
      <w:r w:rsidR="00160A6A">
        <w:t>nor</w:t>
      </w:r>
      <w:r w:rsidR="008A5F1F">
        <w:t xml:space="preserve"> books depicting violence</w:t>
      </w:r>
      <w:r w:rsidR="00160A6A">
        <w:t xml:space="preserve">.  No toys or shoes with flashing lights that can cause seizures. </w:t>
      </w:r>
    </w:p>
    <w:p w14:paraId="2EBBF109" w14:textId="77777777" w:rsidR="007A311C" w:rsidRDefault="007A311C" w:rsidP="007A311C">
      <w:pPr>
        <w:pStyle w:val="Heading1"/>
      </w:pPr>
      <w:r>
        <w:t>STAFF TO CHILD RATIO</w:t>
      </w:r>
    </w:p>
    <w:p w14:paraId="7B1AA475" w14:textId="77777777" w:rsidR="007A311C" w:rsidRDefault="007A311C" w:rsidP="007A311C">
      <w:r>
        <w:t>Waddlers, Dewdrops, 1 year or older by August 31st &amp; walking with a group size of 10 and a 5:1 child to teacher ratio</w:t>
      </w:r>
    </w:p>
    <w:p w14:paraId="48241391" w14:textId="77777777" w:rsidR="007A311C" w:rsidRDefault="007A311C" w:rsidP="007A311C">
      <w:r>
        <w:t>Toddlers, Rainbow, 2 years or older by August 31st, with a group size of 14 and a 7:1 child to teacher ratio.</w:t>
      </w:r>
    </w:p>
    <w:p w14:paraId="2B0F6D48" w14:textId="77777777" w:rsidR="007A311C" w:rsidRDefault="007A311C" w:rsidP="007A311C">
      <w:r>
        <w:t>Preschool, Stargazers (Busy Bee's in Summer), 3 years or older by August 31st and potty trained with a group size of 20 and a 10:1 child to teacher ratio.</w:t>
      </w:r>
    </w:p>
    <w:p w14:paraId="09E02133" w14:textId="77777777" w:rsidR="007A311C" w:rsidRDefault="007A311C" w:rsidP="007A311C">
      <w:r>
        <w:t>Pre-K, Sunshiners (Butterflies in summer), 4 years or older by August 31st and potty trained with a group size of 20 and a 10:1 child to teacher ratio.</w:t>
      </w:r>
    </w:p>
    <w:p w14:paraId="76666449" w14:textId="77777777" w:rsidR="007A311C" w:rsidRDefault="007A311C" w:rsidP="007A311C">
      <w:r>
        <w:t>School Age students Kindergarten or 1st grade join the Sunshiners (Butterflies in summer) with a group size of 20 and a 10:1 child to teacher ratio.</w:t>
      </w:r>
    </w:p>
    <w:p w14:paraId="30DAB871" w14:textId="47EF9F5B" w:rsidR="00F06CA3" w:rsidRPr="00DE29F6" w:rsidRDefault="00F06CA3" w:rsidP="00DE29F6">
      <w:pPr>
        <w:pStyle w:val="NoSpacing"/>
        <w:rPr>
          <w:b/>
          <w:bCs/>
        </w:rPr>
      </w:pPr>
      <w:r w:rsidRPr="00DE29F6">
        <w:rPr>
          <w:b/>
          <w:bCs/>
        </w:rPr>
        <w:t>When groups</w:t>
      </w:r>
      <w:r w:rsidR="00181B1C" w:rsidRPr="00DE29F6">
        <w:rPr>
          <w:b/>
          <w:bCs/>
        </w:rPr>
        <w:t xml:space="preserve"> are combined at the beginning or end of the </w:t>
      </w:r>
      <w:r w:rsidR="00DE29F6" w:rsidRPr="00DE29F6">
        <w:rPr>
          <w:b/>
          <w:bCs/>
        </w:rPr>
        <w:t>day,</w:t>
      </w:r>
      <w:r w:rsidR="00181B1C" w:rsidRPr="00DE29F6">
        <w:rPr>
          <w:b/>
          <w:bCs/>
        </w:rPr>
        <w:t xml:space="preserve"> we follow state licensing </w:t>
      </w:r>
      <w:r w:rsidR="00160A6A" w:rsidRPr="00DE29F6">
        <w:rPr>
          <w:b/>
          <w:bCs/>
        </w:rPr>
        <w:t>ratios</w:t>
      </w:r>
      <w:r w:rsidR="00181B1C" w:rsidRPr="00DE29F6">
        <w:rPr>
          <w:b/>
          <w:bCs/>
        </w:rPr>
        <w:t>.</w:t>
      </w:r>
    </w:p>
    <w:p w14:paraId="0C901416" w14:textId="69A08C5A" w:rsidR="00BD291D" w:rsidRDefault="00BB7426" w:rsidP="00DE29F6">
      <w:pPr>
        <w:pStyle w:val="NoSpacing"/>
        <w:numPr>
          <w:ilvl w:val="0"/>
          <w:numId w:val="16"/>
        </w:numPr>
      </w:pPr>
      <w:r>
        <w:t xml:space="preserve">When children are </w:t>
      </w:r>
      <w:r w:rsidR="00BD291D">
        <w:t xml:space="preserve">1-2+ years is a 7:1 ratio, group </w:t>
      </w:r>
      <w:r>
        <w:t xml:space="preserve">size </w:t>
      </w:r>
      <w:r w:rsidR="00BD291D">
        <w:t>of 14</w:t>
      </w:r>
      <w:r>
        <w:t xml:space="preserve"> children.</w:t>
      </w:r>
    </w:p>
    <w:p w14:paraId="4B6F8EEF" w14:textId="2B97DB59" w:rsidR="00BB7426" w:rsidRDefault="00BB7426" w:rsidP="00DE29F6">
      <w:pPr>
        <w:pStyle w:val="NoSpacing"/>
        <w:numPr>
          <w:ilvl w:val="0"/>
          <w:numId w:val="16"/>
        </w:numPr>
      </w:pPr>
      <w:r>
        <w:t xml:space="preserve">Children 2.5 to 6 years old </w:t>
      </w:r>
      <w:proofErr w:type="gramStart"/>
      <w:r>
        <w:t>is</w:t>
      </w:r>
      <w:proofErr w:type="gramEnd"/>
      <w:r>
        <w:t xml:space="preserve"> a</w:t>
      </w:r>
      <w:r w:rsidR="00BD4BF4">
        <w:t xml:space="preserve"> 10:1 ratio, group size of 20</w:t>
      </w:r>
      <w:r w:rsidR="00DE29F6">
        <w:t>+</w:t>
      </w:r>
      <w:r w:rsidR="00BD4BF4">
        <w:t xml:space="preserve"> children</w:t>
      </w:r>
      <w:r w:rsidR="00DE29F6">
        <w:t>.</w:t>
      </w:r>
    </w:p>
    <w:p w14:paraId="35587F76" w14:textId="77777777" w:rsidR="009E0A9A" w:rsidRDefault="009E0A9A" w:rsidP="009E0A9A">
      <w:pPr>
        <w:pStyle w:val="NoSpacing"/>
      </w:pPr>
    </w:p>
    <w:p w14:paraId="2A9CBC80" w14:textId="77777777" w:rsidR="00574B92" w:rsidRPr="007A311C" w:rsidRDefault="00000000">
      <w:pPr>
        <w:pStyle w:val="NoSpacing"/>
      </w:pPr>
      <w:r>
        <w:lastRenderedPageBreak/>
        <w:t xml:space="preserve">If a child </w:t>
      </w:r>
      <w:r w:rsidR="00E871B1">
        <w:t>requires</w:t>
      </w:r>
      <w:r>
        <w:t xml:space="preserve"> one</w:t>
      </w:r>
      <w:r w:rsidR="00E871B1">
        <w:t>-</w:t>
      </w:r>
      <w:r>
        <w:t>on</w:t>
      </w:r>
      <w:r w:rsidR="00E871B1">
        <w:t>-</w:t>
      </w:r>
      <w:r>
        <w:t>one care</w:t>
      </w:r>
      <w:r w:rsidR="00E871B1">
        <w:t>,</w:t>
      </w:r>
      <w:r>
        <w:t xml:space="preserve"> we </w:t>
      </w:r>
      <w:r w:rsidR="00E871B1">
        <w:t>may</w:t>
      </w:r>
      <w:r>
        <w:t xml:space="preserve"> be unable to </w:t>
      </w:r>
      <w:r w:rsidR="00E871B1">
        <w:t xml:space="preserve">maintain required staff-to-child ratios and therefore cannot </w:t>
      </w:r>
      <w:r>
        <w:t>provide care.</w:t>
      </w:r>
    </w:p>
    <w:p w14:paraId="51223EA7" w14:textId="77777777" w:rsidR="007A311C" w:rsidRDefault="007A311C" w:rsidP="007A311C"/>
    <w:p w14:paraId="5557D2BB" w14:textId="27E387B6" w:rsidR="00574B92" w:rsidRPr="007A311C" w:rsidRDefault="00574B92" w:rsidP="007A311C">
      <w:r>
        <w:t xml:space="preserve">Question or concern?  Communicate with your Lead Teacher or </w:t>
      </w:r>
      <w:r w:rsidR="00160A6A">
        <w:t>Director 425</w:t>
      </w:r>
      <w:r>
        <w:t>-882-1981</w:t>
      </w:r>
      <w:r w:rsidR="00160A6A">
        <w:t xml:space="preserve"> director@shyneschool.com</w:t>
      </w:r>
    </w:p>
    <w:sectPr w:rsidR="00574B92" w:rsidRPr="007A311C" w:rsidSect="009F4D94">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FD464" w14:textId="77777777" w:rsidR="00CB768C" w:rsidRDefault="00CB768C" w:rsidP="009F4D94">
      <w:pPr>
        <w:spacing w:after="0" w:line="240" w:lineRule="auto"/>
      </w:pPr>
      <w:r>
        <w:separator/>
      </w:r>
    </w:p>
  </w:endnote>
  <w:endnote w:type="continuationSeparator" w:id="0">
    <w:p w14:paraId="6E10CB2A" w14:textId="77777777" w:rsidR="00CB768C" w:rsidRDefault="00CB768C" w:rsidP="009F4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8000000" w:usb3="00000000" w:csb0="00000001"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DE33" w14:textId="77777777" w:rsidR="00ED2258" w:rsidRDefault="00ED22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1365" w14:textId="67E97054" w:rsidR="00464E6B" w:rsidRDefault="00D53DC5" w:rsidP="00464E6B">
    <w:r>
      <w:t xml:space="preserve">The Shyne </w:t>
    </w:r>
    <w:r w:rsidR="00BC1B05">
      <w:t>School 13613</w:t>
    </w:r>
    <w:r>
      <w:t xml:space="preserve"> Avondale RD </w:t>
    </w:r>
    <w:r w:rsidR="00BC1B05">
      <w:t>NE; Woodinville</w:t>
    </w:r>
    <w:r>
      <w:t>, WA 98072</w:t>
    </w:r>
    <w:r w:rsidR="00464E6B">
      <w:t xml:space="preserve"> </w:t>
    </w:r>
    <w:r>
      <w:t xml:space="preserve">(425)882-1981  </w:t>
    </w:r>
    <w:hyperlink r:id="rId1" w:history="1">
      <w:r w:rsidR="00464E6B" w:rsidRPr="00855921">
        <w:rPr>
          <w:rStyle w:val="Hyperlink"/>
        </w:rPr>
        <w:t>director@shyneschool.com</w:t>
      </w:r>
    </w:hyperlink>
    <w:r w:rsidR="00464E6B">
      <w:t xml:space="preserve">  Provider ID# 130696, SSPS Provider# 908840.  Everett DCYF </w:t>
    </w:r>
    <w:r w:rsidR="00464E6B">
      <w:rPr>
        <w:rFonts w:ascii="Open Sans" w:hAnsi="Open Sans" w:cs="Open Sans"/>
        <w:color w:val="5F5F5F"/>
        <w:shd w:val="clear" w:color="auto" w:fill="FFFFFF"/>
      </w:rPr>
      <w:t>425-740-6871</w:t>
    </w:r>
  </w:p>
  <w:p w14:paraId="5E44C3FB" w14:textId="699CEEEB" w:rsidR="00D53DC5" w:rsidRDefault="00D53DC5" w:rsidP="00D53DC5">
    <w:pPr>
      <w:pStyle w:val="Footer"/>
    </w:pPr>
  </w:p>
  <w:p w14:paraId="715D7DCB" w14:textId="3E6987C4" w:rsidR="00C31DB0" w:rsidRPr="00D53DC5" w:rsidRDefault="00C31DB0" w:rsidP="00D53D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9132" w14:textId="77777777" w:rsidR="00ED2258" w:rsidRDefault="00ED2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0FA1B" w14:textId="77777777" w:rsidR="00CB768C" w:rsidRDefault="00CB768C" w:rsidP="009F4D94">
      <w:pPr>
        <w:spacing w:after="0" w:line="240" w:lineRule="auto"/>
      </w:pPr>
      <w:r>
        <w:separator/>
      </w:r>
    </w:p>
  </w:footnote>
  <w:footnote w:type="continuationSeparator" w:id="0">
    <w:p w14:paraId="52431E61" w14:textId="77777777" w:rsidR="00CB768C" w:rsidRDefault="00CB768C" w:rsidP="009F4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BE62" w14:textId="77777777" w:rsidR="00ED2258" w:rsidRDefault="00ED22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FBD2" w14:textId="553A08DD" w:rsidR="00C31DB0" w:rsidRDefault="00D14D4C">
    <w:pPr>
      <w:pStyle w:val="Header"/>
      <w:jc w:val="center"/>
      <w:rPr>
        <w:color w:val="29531B" w:themeColor="accent1" w:themeShade="BF"/>
      </w:rPr>
    </w:pPr>
    <w:r>
      <w:rPr>
        <w:noProof/>
        <w:color w:val="29531B" w:themeColor="accent1" w:themeShade="BF"/>
        <w:lang w:eastAsia="zh-TW" w:bidi="ar-SA"/>
      </w:rPr>
      <mc:AlternateContent>
        <mc:Choice Requires="wpg">
          <w:drawing>
            <wp:anchor distT="0" distB="0" distL="114300" distR="114300" simplePos="0" relativeHeight="251660288" behindDoc="0" locked="0" layoutInCell="0" allowOverlap="1" wp14:anchorId="5F213836" wp14:editId="05D4F14F">
              <wp:simplePos x="0" y="0"/>
              <wp:positionH relativeFrom="page">
                <wp:align>left</wp:align>
              </wp:positionH>
              <wp:positionV relativeFrom="page">
                <wp:align>top</wp:align>
              </wp:positionV>
              <wp:extent cx="1334770" cy="3482975"/>
              <wp:effectExtent l="1905" t="7620" r="10795" b="635"/>
              <wp:wrapNone/>
              <wp:docPr id="17"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16200000" flipV="1">
                        <a:off x="0" y="0"/>
                        <a:ext cx="1334770" cy="3482975"/>
                        <a:chOff x="5531" y="1258"/>
                        <a:chExt cx="5291" cy="13813"/>
                      </a:xfrm>
                    </wpg:grpSpPr>
                    <wps:wsp>
                      <wps:cNvPr id="18" name="AutoShape 2"/>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20" name="Group 3"/>
                      <wpg:cNvGrpSpPr>
                        <a:grpSpLocks noChangeAspect="1"/>
                      </wpg:cNvGrpSpPr>
                      <wpg:grpSpPr bwMode="auto">
                        <a:xfrm>
                          <a:off x="5531" y="9226"/>
                          <a:ext cx="5291" cy="5845"/>
                          <a:chOff x="5531" y="9226"/>
                          <a:chExt cx="5291" cy="5845"/>
                        </a:xfrm>
                      </wpg:grpSpPr>
                      <wps:wsp>
                        <wps:cNvPr id="21" name="Freeform 4"/>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Oval 5"/>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23" name="Oval 6"/>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sz w:val="20"/>
                                </w:rPr>
                                <w:alias w:val="Date"/>
                                <w:id w:val="79116634"/>
                                <w:dataBinding w:prefixMappings="xmlns:ns0='http://schemas.microsoft.com/office/2006/coverPageProps'" w:xpath="/ns0:CoverPageProperties[1]/ns0:PublishDate[1]" w:storeItemID="{55AF091B-3C7A-41E3-B477-F2FDAA23CFDA}"/>
                                <w:date w:fullDate="2026-09-01T00:00:00Z">
                                  <w:dateFormat w:val="MMM. d"/>
                                  <w:lid w:val="en-US"/>
                                  <w:storeMappedDataAs w:val="dateTime"/>
                                  <w:calendar w:val="gregorian"/>
                                </w:date>
                              </w:sdtPr>
                              <w:sdtContent>
                                <w:p w14:paraId="10D2524E" w14:textId="158D8B83" w:rsidR="00C31DB0" w:rsidRDefault="00ED2258">
                                  <w:pPr>
                                    <w:pStyle w:val="Header"/>
                                    <w:jc w:val="center"/>
                                    <w:rPr>
                                      <w:b/>
                                      <w:bCs/>
                                      <w:color w:val="FFFFFF" w:themeColor="background1"/>
                                      <w:sz w:val="20"/>
                                    </w:rPr>
                                  </w:pPr>
                                  <w:r>
                                    <w:rPr>
                                      <w:b/>
                                      <w:bCs/>
                                      <w:color w:val="FFFFFF" w:themeColor="background1"/>
                                      <w:sz w:val="20"/>
                                    </w:rPr>
                                    <w:t>Sep. 1</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213836" id="Group 1" o:spid="_x0000_s1026" style="position:absolute;left:0;text-align:left;margin-left:0;margin-top:0;width:105.1pt;height:274.25pt;rotation:90;flip:y;z-index:251660288;mso-position-horizontal:left;mso-position-horizontal-relative:page;mso-position-vertical:top;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" o:allowincell="f">
              <o:lock v:ext="edit" aspectratio="t"/>
              <v:shapetype id="_x0000_t32" coordsize="21600,21600" o:spt="32" o:oned="t" path="m,l21600,21600e" filled="f">
                <v:path arrowok="t" fillok="f" o:connecttype="none"/>
                <o:lock v:ext="edit" shapetype="t"/>
              </v:shapetype>
              <v:shape id="AutoShape 2" o:spid="_x0000_s1027"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" strokecolor="#8ed277 [1620]">
                <o:lock v:ext="edit" aspectratio="t"/>
              </v:shape>
              <v:group id="Group 3" o:spid="_x0000_s1028"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o:lock v:ext="edit" aspectratio="t"/>
                <v:shape id="Freeform 4" o:spid="_x0000_s1029"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" path="m6418,1185r,5485l1809,6669c974,5889,,3958,1407,1987,2830,,5591,411,6418,1185xe" fillcolor="#8ed277 [1620]" stroked="f">
                  <v:path arrowok="t" o:connecttype="custom" o:connectlocs="5291,1038;5291,5845;1491,5844;1160,1741;5291,1038" o:connectangles="0,0,0,0,0"/>
                  <o:lock v:ext="edit" aspectratio="t"/>
                </v:shape>
                <v:oval id="Oval 5" o:spid="_x0000_s1030"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" fillcolor="#c7e8bb [820]" stroked="f" strokecolor="#8ed277 [1620]">
                  <o:lock v:ext="edit" aspectratio="t"/>
                </v:oval>
                <v:oval id="Oval 6" o:spid="_x0000_s1031" style="position:absolute;left:6217;top:10481;width:3424;height:3221;rotation:-581928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" fillcolor="#59b33b [2420]" stroked="f" strokecolor="#8ed277 [1620]">
                  <o:lock v:ext="edit" aspectratio="t"/>
                  <v:textbox inset="0,0,0,0">
                    <w:txbxContent>
                      <w:sdt>
                        <w:sdtPr>
                          <w:rPr>
                            <w:b/>
                            <w:bCs/>
                            <w:color w:val="FFFFFF" w:themeColor="background1"/>
                            <w:sz w:val="20"/>
                          </w:rPr>
                          <w:alias w:val="Date"/>
                          <w:id w:val="79116634"/>
                          <w:dataBinding w:prefixMappings="xmlns:ns0='http://schemas.microsoft.com/office/2006/coverPageProps'" w:xpath="/ns0:CoverPageProperties[1]/ns0:PublishDate[1]" w:storeItemID="{55AF091B-3C7A-41E3-B477-F2FDAA23CFDA}"/>
                          <w:date w:fullDate="2026-09-01T00:00:00Z">
                            <w:dateFormat w:val="MMM. d"/>
                            <w:lid w:val="en-US"/>
                            <w:storeMappedDataAs w:val="dateTime"/>
                            <w:calendar w:val="gregorian"/>
                          </w:date>
                        </w:sdtPr>
                        <w:sdtContent>
                          <w:p w14:paraId="10D2524E" w14:textId="158D8B83" w:rsidR="00C31DB0" w:rsidRDefault="00ED2258">
                            <w:pPr>
                              <w:pStyle w:val="Header"/>
                              <w:jc w:val="center"/>
                              <w:rPr>
                                <w:b/>
                                <w:bCs/>
                                <w:color w:val="FFFFFF" w:themeColor="background1"/>
                                <w:sz w:val="20"/>
                              </w:rPr>
                            </w:pPr>
                            <w:r>
                              <w:rPr>
                                <w:b/>
                                <w:bCs/>
                                <w:color w:val="FFFFFF" w:themeColor="background1"/>
                                <w:sz w:val="20"/>
                              </w:rPr>
                              <w:t>Sep. 1</w:t>
                            </w:r>
                          </w:p>
                        </w:sdtContent>
                      </w:sdt>
                    </w:txbxContent>
                  </v:textbox>
                </v:oval>
              </v:group>
              <w10:wrap anchorx="page" anchory="page"/>
            </v:group>
          </w:pict>
        </mc:Fallback>
      </mc:AlternateContent>
    </w:r>
    <w:r w:rsidR="00C31DB0">
      <w:rPr>
        <w:color w:val="29531B" w:themeColor="accent1" w:themeShade="BF"/>
      </w:rPr>
      <w:t xml:space="preserve">The Shyne School </w:t>
    </w:r>
    <w:sdt>
      <w:sdtPr>
        <w:rPr>
          <w:color w:val="29531B" w:themeColor="accent1" w:themeShade="BF"/>
        </w:rPr>
        <w:alias w:val="Title"/>
        <w:id w:val="79116639"/>
        <w:dataBinding w:prefixMappings="xmlns:ns0='http://schemas.openxmlformats.org/package/2006/metadata/core-properties' xmlns:ns1='http://purl.org/dc/elements/1.1/'" w:xpath="/ns0:coreProperties[1]/ns1:title[1]" w:storeItemID="{6C3C8BC8-F283-45AE-878A-BAB7291924A1}"/>
        <w:text/>
      </w:sdtPr>
      <w:sdtContent>
        <w:r w:rsidR="00C31DB0">
          <w:rPr>
            <w:color w:val="29531B" w:themeColor="accent1" w:themeShade="BF"/>
          </w:rPr>
          <w:t>Parent Handbook</w:t>
        </w:r>
      </w:sdtContent>
    </w:sdt>
  </w:p>
  <w:p w14:paraId="445A5751" w14:textId="77777777" w:rsidR="00C31DB0" w:rsidRDefault="00C31D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F063" w14:textId="77777777" w:rsidR="00ED2258" w:rsidRDefault="00ED22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B49"/>
    <w:multiLevelType w:val="hybridMultilevel"/>
    <w:tmpl w:val="ADC60C56"/>
    <w:lvl w:ilvl="0" w:tplc="F380079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D0D3B"/>
    <w:multiLevelType w:val="hybridMultilevel"/>
    <w:tmpl w:val="699A9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10F76"/>
    <w:multiLevelType w:val="hybridMultilevel"/>
    <w:tmpl w:val="C1706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E7C0D"/>
    <w:multiLevelType w:val="hybridMultilevel"/>
    <w:tmpl w:val="B798D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D544B"/>
    <w:multiLevelType w:val="hybridMultilevel"/>
    <w:tmpl w:val="1AA21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70771"/>
    <w:multiLevelType w:val="hybridMultilevel"/>
    <w:tmpl w:val="2F96F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70CD8"/>
    <w:multiLevelType w:val="hybridMultilevel"/>
    <w:tmpl w:val="CB424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371CCF"/>
    <w:multiLevelType w:val="hybridMultilevel"/>
    <w:tmpl w:val="E8188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A7473"/>
    <w:multiLevelType w:val="hybridMultilevel"/>
    <w:tmpl w:val="442A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F015FF"/>
    <w:multiLevelType w:val="hybridMultilevel"/>
    <w:tmpl w:val="2F5C5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0D6E8D"/>
    <w:multiLevelType w:val="hybridMultilevel"/>
    <w:tmpl w:val="CAA47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578AD"/>
    <w:multiLevelType w:val="hybridMultilevel"/>
    <w:tmpl w:val="51AC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0E520D"/>
    <w:multiLevelType w:val="hybridMultilevel"/>
    <w:tmpl w:val="2ABE0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C47C1F"/>
    <w:multiLevelType w:val="hybridMultilevel"/>
    <w:tmpl w:val="3E662858"/>
    <w:lvl w:ilvl="0" w:tplc="8E5CC3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5D857FE"/>
    <w:multiLevelType w:val="hybridMultilevel"/>
    <w:tmpl w:val="E0A24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3A297A"/>
    <w:multiLevelType w:val="hybridMultilevel"/>
    <w:tmpl w:val="B7360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DD1B70"/>
    <w:multiLevelType w:val="hybridMultilevel"/>
    <w:tmpl w:val="799A8F70"/>
    <w:lvl w:ilvl="0" w:tplc="4BF42C64">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B533A6"/>
    <w:multiLevelType w:val="multilevel"/>
    <w:tmpl w:val="2FD0A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1528110">
    <w:abstractNumId w:val="8"/>
  </w:num>
  <w:num w:numId="2" w16cid:durableId="191651190">
    <w:abstractNumId w:val="16"/>
  </w:num>
  <w:num w:numId="3" w16cid:durableId="1137409135">
    <w:abstractNumId w:val="7"/>
  </w:num>
  <w:num w:numId="4" w16cid:durableId="153230205">
    <w:abstractNumId w:val="4"/>
  </w:num>
  <w:num w:numId="5" w16cid:durableId="2127504303">
    <w:abstractNumId w:val="10"/>
  </w:num>
  <w:num w:numId="6" w16cid:durableId="1882478803">
    <w:abstractNumId w:val="12"/>
  </w:num>
  <w:num w:numId="7" w16cid:durableId="1522353746">
    <w:abstractNumId w:val="1"/>
  </w:num>
  <w:num w:numId="8" w16cid:durableId="1091900578">
    <w:abstractNumId w:val="5"/>
  </w:num>
  <w:num w:numId="9" w16cid:durableId="345521131">
    <w:abstractNumId w:val="9"/>
  </w:num>
  <w:num w:numId="10" w16cid:durableId="211577287">
    <w:abstractNumId w:val="17"/>
  </w:num>
  <w:num w:numId="11" w16cid:durableId="1243098155">
    <w:abstractNumId w:val="2"/>
  </w:num>
  <w:num w:numId="12" w16cid:durableId="198010135">
    <w:abstractNumId w:val="14"/>
  </w:num>
  <w:num w:numId="13" w16cid:durableId="1306620245">
    <w:abstractNumId w:val="6"/>
  </w:num>
  <w:num w:numId="14" w16cid:durableId="627277211">
    <w:abstractNumId w:val="0"/>
  </w:num>
  <w:num w:numId="15" w16cid:durableId="701442017">
    <w:abstractNumId w:val="11"/>
  </w:num>
  <w:num w:numId="16" w16cid:durableId="1143734928">
    <w:abstractNumId w:val="3"/>
  </w:num>
  <w:num w:numId="17" w16cid:durableId="1680161014">
    <w:abstractNumId w:val="15"/>
  </w:num>
  <w:num w:numId="18" w16cid:durableId="14900572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9BF"/>
    <w:rsid w:val="00013041"/>
    <w:rsid w:val="0002374B"/>
    <w:rsid w:val="00033EE2"/>
    <w:rsid w:val="0004044F"/>
    <w:rsid w:val="000575C0"/>
    <w:rsid w:val="000620DB"/>
    <w:rsid w:val="00062CA6"/>
    <w:rsid w:val="000776D4"/>
    <w:rsid w:val="000843FB"/>
    <w:rsid w:val="00091219"/>
    <w:rsid w:val="00096FB1"/>
    <w:rsid w:val="000976CC"/>
    <w:rsid w:val="000A2268"/>
    <w:rsid w:val="000A2A75"/>
    <w:rsid w:val="000A2F60"/>
    <w:rsid w:val="000A314B"/>
    <w:rsid w:val="000B1FBB"/>
    <w:rsid w:val="000B3E13"/>
    <w:rsid w:val="000B564C"/>
    <w:rsid w:val="000B6B7A"/>
    <w:rsid w:val="000C0228"/>
    <w:rsid w:val="000C0CC3"/>
    <w:rsid w:val="000D0856"/>
    <w:rsid w:val="000D3C0F"/>
    <w:rsid w:val="000D535F"/>
    <w:rsid w:val="000F2BF0"/>
    <w:rsid w:val="0010115F"/>
    <w:rsid w:val="00114A80"/>
    <w:rsid w:val="00125195"/>
    <w:rsid w:val="00134313"/>
    <w:rsid w:val="00135E2B"/>
    <w:rsid w:val="00143B11"/>
    <w:rsid w:val="00160A6A"/>
    <w:rsid w:val="00166A79"/>
    <w:rsid w:val="00174FF4"/>
    <w:rsid w:val="00177B76"/>
    <w:rsid w:val="00181B1C"/>
    <w:rsid w:val="001822FE"/>
    <w:rsid w:val="0018306C"/>
    <w:rsid w:val="0019050A"/>
    <w:rsid w:val="001920EA"/>
    <w:rsid w:val="001922C8"/>
    <w:rsid w:val="001968C7"/>
    <w:rsid w:val="001A079E"/>
    <w:rsid w:val="001C13C8"/>
    <w:rsid w:val="001C1766"/>
    <w:rsid w:val="001C4A14"/>
    <w:rsid w:val="001C4E76"/>
    <w:rsid w:val="001C6436"/>
    <w:rsid w:val="001C7084"/>
    <w:rsid w:val="001D2327"/>
    <w:rsid w:val="001E18F0"/>
    <w:rsid w:val="001E1E08"/>
    <w:rsid w:val="001E58D3"/>
    <w:rsid w:val="001F2680"/>
    <w:rsid w:val="001F56A6"/>
    <w:rsid w:val="001F7557"/>
    <w:rsid w:val="00200FB9"/>
    <w:rsid w:val="00202961"/>
    <w:rsid w:val="00205C69"/>
    <w:rsid w:val="00227CEF"/>
    <w:rsid w:val="00231939"/>
    <w:rsid w:val="00234407"/>
    <w:rsid w:val="0023585A"/>
    <w:rsid w:val="00237810"/>
    <w:rsid w:val="00244A51"/>
    <w:rsid w:val="002450D6"/>
    <w:rsid w:val="00252607"/>
    <w:rsid w:val="00254BC5"/>
    <w:rsid w:val="002568A7"/>
    <w:rsid w:val="00267CC0"/>
    <w:rsid w:val="00270647"/>
    <w:rsid w:val="00274A22"/>
    <w:rsid w:val="00284D83"/>
    <w:rsid w:val="00290CC9"/>
    <w:rsid w:val="0029478D"/>
    <w:rsid w:val="002A0A6A"/>
    <w:rsid w:val="002A2FCE"/>
    <w:rsid w:val="002A3810"/>
    <w:rsid w:val="002C238D"/>
    <w:rsid w:val="002C330F"/>
    <w:rsid w:val="002C3641"/>
    <w:rsid w:val="002C4BA1"/>
    <w:rsid w:val="002D5942"/>
    <w:rsid w:val="002F0921"/>
    <w:rsid w:val="002F18A9"/>
    <w:rsid w:val="002F3082"/>
    <w:rsid w:val="002F44DB"/>
    <w:rsid w:val="00306659"/>
    <w:rsid w:val="00306E21"/>
    <w:rsid w:val="0031388D"/>
    <w:rsid w:val="00314FF2"/>
    <w:rsid w:val="00316071"/>
    <w:rsid w:val="00317D15"/>
    <w:rsid w:val="00326E96"/>
    <w:rsid w:val="00333E21"/>
    <w:rsid w:val="00335DFE"/>
    <w:rsid w:val="00335F9E"/>
    <w:rsid w:val="00343A83"/>
    <w:rsid w:val="003440B2"/>
    <w:rsid w:val="003606ED"/>
    <w:rsid w:val="00363E59"/>
    <w:rsid w:val="003648A2"/>
    <w:rsid w:val="003660A1"/>
    <w:rsid w:val="00366E2B"/>
    <w:rsid w:val="00366EC6"/>
    <w:rsid w:val="0036744A"/>
    <w:rsid w:val="00370643"/>
    <w:rsid w:val="003707F4"/>
    <w:rsid w:val="00370DF0"/>
    <w:rsid w:val="00371DAC"/>
    <w:rsid w:val="00376D4C"/>
    <w:rsid w:val="00382D4A"/>
    <w:rsid w:val="00385525"/>
    <w:rsid w:val="00386CF7"/>
    <w:rsid w:val="00397AFD"/>
    <w:rsid w:val="003A7DE6"/>
    <w:rsid w:val="003C0730"/>
    <w:rsid w:val="003C29CD"/>
    <w:rsid w:val="003C62C2"/>
    <w:rsid w:val="003C6D95"/>
    <w:rsid w:val="003D6D74"/>
    <w:rsid w:val="003E0369"/>
    <w:rsid w:val="003E2802"/>
    <w:rsid w:val="003E4E85"/>
    <w:rsid w:val="003E55E4"/>
    <w:rsid w:val="003F3E84"/>
    <w:rsid w:val="003F6CF9"/>
    <w:rsid w:val="00401E75"/>
    <w:rsid w:val="004041BD"/>
    <w:rsid w:val="0041570B"/>
    <w:rsid w:val="00416DE9"/>
    <w:rsid w:val="00421FDC"/>
    <w:rsid w:val="004235E9"/>
    <w:rsid w:val="004332B0"/>
    <w:rsid w:val="00450A94"/>
    <w:rsid w:val="004644EE"/>
    <w:rsid w:val="00464519"/>
    <w:rsid w:val="00464E6B"/>
    <w:rsid w:val="004654EA"/>
    <w:rsid w:val="0046762C"/>
    <w:rsid w:val="0047023E"/>
    <w:rsid w:val="00474B67"/>
    <w:rsid w:val="004860EB"/>
    <w:rsid w:val="004903C6"/>
    <w:rsid w:val="004B69FE"/>
    <w:rsid w:val="004C08D4"/>
    <w:rsid w:val="004C75EC"/>
    <w:rsid w:val="004D4785"/>
    <w:rsid w:val="004D4D87"/>
    <w:rsid w:val="004D56FC"/>
    <w:rsid w:val="004F0E0B"/>
    <w:rsid w:val="004F33AE"/>
    <w:rsid w:val="004F35F4"/>
    <w:rsid w:val="004F4BA4"/>
    <w:rsid w:val="004F4FE6"/>
    <w:rsid w:val="004F6C38"/>
    <w:rsid w:val="005013D7"/>
    <w:rsid w:val="00501A29"/>
    <w:rsid w:val="00501CE5"/>
    <w:rsid w:val="005161E4"/>
    <w:rsid w:val="00517349"/>
    <w:rsid w:val="00524CFE"/>
    <w:rsid w:val="0052599C"/>
    <w:rsid w:val="00525BDE"/>
    <w:rsid w:val="005350F5"/>
    <w:rsid w:val="005409F6"/>
    <w:rsid w:val="005464F5"/>
    <w:rsid w:val="00553C22"/>
    <w:rsid w:val="00556668"/>
    <w:rsid w:val="00574B92"/>
    <w:rsid w:val="00590E97"/>
    <w:rsid w:val="005947E9"/>
    <w:rsid w:val="005951D8"/>
    <w:rsid w:val="00596402"/>
    <w:rsid w:val="005A0046"/>
    <w:rsid w:val="005B1F73"/>
    <w:rsid w:val="005B5BDC"/>
    <w:rsid w:val="005B619A"/>
    <w:rsid w:val="005C0855"/>
    <w:rsid w:val="005C2770"/>
    <w:rsid w:val="005C5730"/>
    <w:rsid w:val="005E13DD"/>
    <w:rsid w:val="005E4685"/>
    <w:rsid w:val="005F0CCD"/>
    <w:rsid w:val="005F60DA"/>
    <w:rsid w:val="005F7509"/>
    <w:rsid w:val="00604262"/>
    <w:rsid w:val="006063B4"/>
    <w:rsid w:val="006067CF"/>
    <w:rsid w:val="00612A1F"/>
    <w:rsid w:val="00616CA6"/>
    <w:rsid w:val="006177D4"/>
    <w:rsid w:val="006225C9"/>
    <w:rsid w:val="0062476C"/>
    <w:rsid w:val="006252D8"/>
    <w:rsid w:val="00626D0D"/>
    <w:rsid w:val="006326B2"/>
    <w:rsid w:val="00647DDB"/>
    <w:rsid w:val="00650849"/>
    <w:rsid w:val="00655F07"/>
    <w:rsid w:val="00656498"/>
    <w:rsid w:val="00657899"/>
    <w:rsid w:val="006655CE"/>
    <w:rsid w:val="00680BDB"/>
    <w:rsid w:val="00681679"/>
    <w:rsid w:val="00686955"/>
    <w:rsid w:val="0069186B"/>
    <w:rsid w:val="0069468E"/>
    <w:rsid w:val="00695CE8"/>
    <w:rsid w:val="00696205"/>
    <w:rsid w:val="006B05DA"/>
    <w:rsid w:val="006B0FDF"/>
    <w:rsid w:val="006B5A18"/>
    <w:rsid w:val="006B7641"/>
    <w:rsid w:val="006E178B"/>
    <w:rsid w:val="006E5149"/>
    <w:rsid w:val="006F5078"/>
    <w:rsid w:val="006F517A"/>
    <w:rsid w:val="0070041D"/>
    <w:rsid w:val="00705128"/>
    <w:rsid w:val="00707497"/>
    <w:rsid w:val="00716942"/>
    <w:rsid w:val="00717FBC"/>
    <w:rsid w:val="00722411"/>
    <w:rsid w:val="00726586"/>
    <w:rsid w:val="00733C6D"/>
    <w:rsid w:val="007342F2"/>
    <w:rsid w:val="00735A10"/>
    <w:rsid w:val="00741F1D"/>
    <w:rsid w:val="00744448"/>
    <w:rsid w:val="00757F23"/>
    <w:rsid w:val="007807F3"/>
    <w:rsid w:val="0078239B"/>
    <w:rsid w:val="00786281"/>
    <w:rsid w:val="00791FB6"/>
    <w:rsid w:val="0079512E"/>
    <w:rsid w:val="007A07EC"/>
    <w:rsid w:val="007A1F31"/>
    <w:rsid w:val="007A311C"/>
    <w:rsid w:val="007B2EA3"/>
    <w:rsid w:val="007C0752"/>
    <w:rsid w:val="007C0FB7"/>
    <w:rsid w:val="007C1B8F"/>
    <w:rsid w:val="007C3B2A"/>
    <w:rsid w:val="007C4AB4"/>
    <w:rsid w:val="007D5CB4"/>
    <w:rsid w:val="007D5E8A"/>
    <w:rsid w:val="007D6704"/>
    <w:rsid w:val="007D76EF"/>
    <w:rsid w:val="007E03DE"/>
    <w:rsid w:val="007E4058"/>
    <w:rsid w:val="007E6815"/>
    <w:rsid w:val="007F698C"/>
    <w:rsid w:val="00814A66"/>
    <w:rsid w:val="008167D5"/>
    <w:rsid w:val="008243D7"/>
    <w:rsid w:val="00826E08"/>
    <w:rsid w:val="0083057A"/>
    <w:rsid w:val="0083119F"/>
    <w:rsid w:val="00834BFD"/>
    <w:rsid w:val="008379A7"/>
    <w:rsid w:val="008425B9"/>
    <w:rsid w:val="00852FE4"/>
    <w:rsid w:val="00861E60"/>
    <w:rsid w:val="00885366"/>
    <w:rsid w:val="00886835"/>
    <w:rsid w:val="00893E20"/>
    <w:rsid w:val="008A07B7"/>
    <w:rsid w:val="008A168A"/>
    <w:rsid w:val="008A5F1F"/>
    <w:rsid w:val="008B0C2F"/>
    <w:rsid w:val="008C26EA"/>
    <w:rsid w:val="008C277C"/>
    <w:rsid w:val="008C2B64"/>
    <w:rsid w:val="008D4F45"/>
    <w:rsid w:val="008D597E"/>
    <w:rsid w:val="008E660A"/>
    <w:rsid w:val="008F063F"/>
    <w:rsid w:val="008F139B"/>
    <w:rsid w:val="008F7144"/>
    <w:rsid w:val="0090342F"/>
    <w:rsid w:val="00907CAC"/>
    <w:rsid w:val="009245E7"/>
    <w:rsid w:val="00941A04"/>
    <w:rsid w:val="009436AF"/>
    <w:rsid w:val="009457EB"/>
    <w:rsid w:val="00956679"/>
    <w:rsid w:val="009628DE"/>
    <w:rsid w:val="009630C1"/>
    <w:rsid w:val="00967E7B"/>
    <w:rsid w:val="00984100"/>
    <w:rsid w:val="00985602"/>
    <w:rsid w:val="00987FAB"/>
    <w:rsid w:val="00991D88"/>
    <w:rsid w:val="009922FD"/>
    <w:rsid w:val="009967D9"/>
    <w:rsid w:val="00997FB2"/>
    <w:rsid w:val="009A46AB"/>
    <w:rsid w:val="009A67C4"/>
    <w:rsid w:val="009A741E"/>
    <w:rsid w:val="009B1DFB"/>
    <w:rsid w:val="009B4425"/>
    <w:rsid w:val="009B5CBF"/>
    <w:rsid w:val="009B5F21"/>
    <w:rsid w:val="009C1825"/>
    <w:rsid w:val="009C6829"/>
    <w:rsid w:val="009D0346"/>
    <w:rsid w:val="009D22FB"/>
    <w:rsid w:val="009D44D5"/>
    <w:rsid w:val="009D50DE"/>
    <w:rsid w:val="009D621C"/>
    <w:rsid w:val="009E0A9A"/>
    <w:rsid w:val="009E0BCC"/>
    <w:rsid w:val="009E0EA6"/>
    <w:rsid w:val="009E770D"/>
    <w:rsid w:val="009F4D94"/>
    <w:rsid w:val="00A0716F"/>
    <w:rsid w:val="00A07EE4"/>
    <w:rsid w:val="00A23400"/>
    <w:rsid w:val="00A54A64"/>
    <w:rsid w:val="00A678B1"/>
    <w:rsid w:val="00A72EA0"/>
    <w:rsid w:val="00A73D74"/>
    <w:rsid w:val="00A8385D"/>
    <w:rsid w:val="00A84DBD"/>
    <w:rsid w:val="00A8674D"/>
    <w:rsid w:val="00A86B96"/>
    <w:rsid w:val="00A9745B"/>
    <w:rsid w:val="00AA01E2"/>
    <w:rsid w:val="00AA2091"/>
    <w:rsid w:val="00AB0106"/>
    <w:rsid w:val="00AB46B3"/>
    <w:rsid w:val="00AC19ED"/>
    <w:rsid w:val="00AC1BE2"/>
    <w:rsid w:val="00AC1D4F"/>
    <w:rsid w:val="00AC1E63"/>
    <w:rsid w:val="00AC3472"/>
    <w:rsid w:val="00AC4322"/>
    <w:rsid w:val="00AD66B0"/>
    <w:rsid w:val="00AD6DEB"/>
    <w:rsid w:val="00AF4791"/>
    <w:rsid w:val="00B02366"/>
    <w:rsid w:val="00B121FB"/>
    <w:rsid w:val="00B129C8"/>
    <w:rsid w:val="00B15CA2"/>
    <w:rsid w:val="00B2151F"/>
    <w:rsid w:val="00B25802"/>
    <w:rsid w:val="00B31C49"/>
    <w:rsid w:val="00B349A1"/>
    <w:rsid w:val="00B4080F"/>
    <w:rsid w:val="00B40BCD"/>
    <w:rsid w:val="00B44E1D"/>
    <w:rsid w:val="00B47619"/>
    <w:rsid w:val="00B503AA"/>
    <w:rsid w:val="00B5091D"/>
    <w:rsid w:val="00B558AA"/>
    <w:rsid w:val="00B60650"/>
    <w:rsid w:val="00B66733"/>
    <w:rsid w:val="00B70786"/>
    <w:rsid w:val="00B733B2"/>
    <w:rsid w:val="00B870BF"/>
    <w:rsid w:val="00B92280"/>
    <w:rsid w:val="00BA23BF"/>
    <w:rsid w:val="00BB2495"/>
    <w:rsid w:val="00BB250D"/>
    <w:rsid w:val="00BB44CC"/>
    <w:rsid w:val="00BB7426"/>
    <w:rsid w:val="00BC1B05"/>
    <w:rsid w:val="00BC22A9"/>
    <w:rsid w:val="00BD291D"/>
    <w:rsid w:val="00BD4BF4"/>
    <w:rsid w:val="00BD5AE8"/>
    <w:rsid w:val="00BE15EA"/>
    <w:rsid w:val="00BE66A8"/>
    <w:rsid w:val="00BE6BA8"/>
    <w:rsid w:val="00BF65E2"/>
    <w:rsid w:val="00C048EA"/>
    <w:rsid w:val="00C06703"/>
    <w:rsid w:val="00C13F99"/>
    <w:rsid w:val="00C15909"/>
    <w:rsid w:val="00C1636C"/>
    <w:rsid w:val="00C17DCD"/>
    <w:rsid w:val="00C230B6"/>
    <w:rsid w:val="00C253D4"/>
    <w:rsid w:val="00C269AD"/>
    <w:rsid w:val="00C26EDD"/>
    <w:rsid w:val="00C30E63"/>
    <w:rsid w:val="00C31DB0"/>
    <w:rsid w:val="00C31DB4"/>
    <w:rsid w:val="00C332E9"/>
    <w:rsid w:val="00C458AD"/>
    <w:rsid w:val="00C47E9C"/>
    <w:rsid w:val="00C50658"/>
    <w:rsid w:val="00C51491"/>
    <w:rsid w:val="00C5395E"/>
    <w:rsid w:val="00C57263"/>
    <w:rsid w:val="00C624D2"/>
    <w:rsid w:val="00C705D4"/>
    <w:rsid w:val="00C7359B"/>
    <w:rsid w:val="00C765E0"/>
    <w:rsid w:val="00C775D8"/>
    <w:rsid w:val="00C77B09"/>
    <w:rsid w:val="00C93180"/>
    <w:rsid w:val="00CA0923"/>
    <w:rsid w:val="00CA574C"/>
    <w:rsid w:val="00CB0352"/>
    <w:rsid w:val="00CB0810"/>
    <w:rsid w:val="00CB0BB9"/>
    <w:rsid w:val="00CB2A03"/>
    <w:rsid w:val="00CB30DF"/>
    <w:rsid w:val="00CB5820"/>
    <w:rsid w:val="00CB6F44"/>
    <w:rsid w:val="00CB768C"/>
    <w:rsid w:val="00CC3F1B"/>
    <w:rsid w:val="00CD5D35"/>
    <w:rsid w:val="00CE7827"/>
    <w:rsid w:val="00CF04B1"/>
    <w:rsid w:val="00CF148A"/>
    <w:rsid w:val="00CF45D2"/>
    <w:rsid w:val="00CF5A4D"/>
    <w:rsid w:val="00CF70A3"/>
    <w:rsid w:val="00CF7E5E"/>
    <w:rsid w:val="00D0329F"/>
    <w:rsid w:val="00D14474"/>
    <w:rsid w:val="00D14CFE"/>
    <w:rsid w:val="00D14D4C"/>
    <w:rsid w:val="00D23D5D"/>
    <w:rsid w:val="00D260E2"/>
    <w:rsid w:val="00D26D3F"/>
    <w:rsid w:val="00D32F18"/>
    <w:rsid w:val="00D47592"/>
    <w:rsid w:val="00D5056C"/>
    <w:rsid w:val="00D53DC5"/>
    <w:rsid w:val="00D56725"/>
    <w:rsid w:val="00D70F28"/>
    <w:rsid w:val="00D75696"/>
    <w:rsid w:val="00D805C8"/>
    <w:rsid w:val="00D83474"/>
    <w:rsid w:val="00D8499E"/>
    <w:rsid w:val="00DA3FA6"/>
    <w:rsid w:val="00DA469F"/>
    <w:rsid w:val="00DB15D0"/>
    <w:rsid w:val="00DB4049"/>
    <w:rsid w:val="00DB79C9"/>
    <w:rsid w:val="00DC0B18"/>
    <w:rsid w:val="00DD4BB4"/>
    <w:rsid w:val="00DE29F6"/>
    <w:rsid w:val="00DF3DE7"/>
    <w:rsid w:val="00DF5019"/>
    <w:rsid w:val="00E0174B"/>
    <w:rsid w:val="00E104F2"/>
    <w:rsid w:val="00E10947"/>
    <w:rsid w:val="00E15E8C"/>
    <w:rsid w:val="00E17145"/>
    <w:rsid w:val="00E17B85"/>
    <w:rsid w:val="00E210B5"/>
    <w:rsid w:val="00E21A74"/>
    <w:rsid w:val="00E23154"/>
    <w:rsid w:val="00E2630A"/>
    <w:rsid w:val="00E2643D"/>
    <w:rsid w:val="00E30026"/>
    <w:rsid w:val="00E426FF"/>
    <w:rsid w:val="00E43A97"/>
    <w:rsid w:val="00E43FF6"/>
    <w:rsid w:val="00E51F00"/>
    <w:rsid w:val="00E526D5"/>
    <w:rsid w:val="00E62F1C"/>
    <w:rsid w:val="00E673C0"/>
    <w:rsid w:val="00E67DC9"/>
    <w:rsid w:val="00E7011D"/>
    <w:rsid w:val="00E70FED"/>
    <w:rsid w:val="00E7474B"/>
    <w:rsid w:val="00E76FE4"/>
    <w:rsid w:val="00E871B1"/>
    <w:rsid w:val="00E917BE"/>
    <w:rsid w:val="00E918F4"/>
    <w:rsid w:val="00E920D2"/>
    <w:rsid w:val="00E959BF"/>
    <w:rsid w:val="00E96A25"/>
    <w:rsid w:val="00E97FDA"/>
    <w:rsid w:val="00EA16C6"/>
    <w:rsid w:val="00EA2698"/>
    <w:rsid w:val="00EB3FB9"/>
    <w:rsid w:val="00EB6AF5"/>
    <w:rsid w:val="00EB7048"/>
    <w:rsid w:val="00EC3D5C"/>
    <w:rsid w:val="00EC65CF"/>
    <w:rsid w:val="00ED1033"/>
    <w:rsid w:val="00ED2258"/>
    <w:rsid w:val="00ED4CB6"/>
    <w:rsid w:val="00ED4DF5"/>
    <w:rsid w:val="00EE2AD4"/>
    <w:rsid w:val="00EE66FC"/>
    <w:rsid w:val="00EE744A"/>
    <w:rsid w:val="00EF128B"/>
    <w:rsid w:val="00EF3BFE"/>
    <w:rsid w:val="00EF5A6F"/>
    <w:rsid w:val="00F03671"/>
    <w:rsid w:val="00F065A6"/>
    <w:rsid w:val="00F06CA3"/>
    <w:rsid w:val="00F07129"/>
    <w:rsid w:val="00F17D66"/>
    <w:rsid w:val="00F2007B"/>
    <w:rsid w:val="00F21C57"/>
    <w:rsid w:val="00F234A1"/>
    <w:rsid w:val="00F25484"/>
    <w:rsid w:val="00F33415"/>
    <w:rsid w:val="00F36E03"/>
    <w:rsid w:val="00F40DD2"/>
    <w:rsid w:val="00F54B46"/>
    <w:rsid w:val="00F62BDC"/>
    <w:rsid w:val="00F62E78"/>
    <w:rsid w:val="00F70609"/>
    <w:rsid w:val="00F712DC"/>
    <w:rsid w:val="00F81E1B"/>
    <w:rsid w:val="00F93CAC"/>
    <w:rsid w:val="00F9485B"/>
    <w:rsid w:val="00FA1F23"/>
    <w:rsid w:val="00FA4D1E"/>
    <w:rsid w:val="00FB1674"/>
    <w:rsid w:val="00FB23B6"/>
    <w:rsid w:val="00FB4AFC"/>
    <w:rsid w:val="00FC0BED"/>
    <w:rsid w:val="00FC3E09"/>
    <w:rsid w:val="00FD38D8"/>
    <w:rsid w:val="00FD63D6"/>
    <w:rsid w:val="00FF4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0387"/>
  <w15:docId w15:val="{EDF04368-707F-44DC-AA62-B645662A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ja-JP"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668"/>
  </w:style>
  <w:style w:type="paragraph" w:styleId="Heading1">
    <w:name w:val="heading 1"/>
    <w:basedOn w:val="Normal"/>
    <w:next w:val="Normal"/>
    <w:link w:val="Heading1Char"/>
    <w:uiPriority w:val="9"/>
    <w:qFormat/>
    <w:rsid w:val="00FB23B6"/>
    <w:pPr>
      <w:keepNext/>
      <w:keepLines/>
      <w:spacing w:before="480" w:after="0"/>
      <w:outlineLvl w:val="0"/>
    </w:pPr>
    <w:rPr>
      <w:rFonts w:asciiTheme="majorHAnsi" w:eastAsiaTheme="majorEastAsia" w:hAnsiTheme="majorHAnsi" w:cs="Mangal"/>
      <w:b/>
      <w:bCs/>
      <w:color w:val="29531B" w:themeColor="accent1" w:themeShade="BF"/>
      <w:sz w:val="28"/>
      <w:szCs w:val="25"/>
    </w:rPr>
  </w:style>
  <w:style w:type="paragraph" w:styleId="Heading2">
    <w:name w:val="heading 2"/>
    <w:basedOn w:val="Normal"/>
    <w:next w:val="Normal"/>
    <w:link w:val="Heading2Char"/>
    <w:uiPriority w:val="9"/>
    <w:unhideWhenUsed/>
    <w:qFormat/>
    <w:rsid w:val="002450D6"/>
    <w:pPr>
      <w:keepNext/>
      <w:keepLines/>
      <w:spacing w:before="200" w:after="0"/>
      <w:outlineLvl w:val="1"/>
    </w:pPr>
    <w:rPr>
      <w:rFonts w:asciiTheme="majorHAnsi" w:eastAsiaTheme="majorEastAsia" w:hAnsiTheme="majorHAnsi" w:cs="Mangal"/>
      <w:b/>
      <w:bCs/>
      <w:color w:val="387025" w:themeColor="accent1"/>
      <w:sz w:val="26"/>
      <w:szCs w:val="23"/>
    </w:rPr>
  </w:style>
  <w:style w:type="paragraph" w:styleId="Heading3">
    <w:name w:val="heading 3"/>
    <w:basedOn w:val="Normal"/>
    <w:next w:val="Normal"/>
    <w:link w:val="Heading3Char"/>
    <w:uiPriority w:val="9"/>
    <w:unhideWhenUsed/>
    <w:qFormat/>
    <w:rsid w:val="00CB30DF"/>
    <w:pPr>
      <w:keepNext/>
      <w:keepLines/>
      <w:spacing w:before="200" w:after="0"/>
      <w:outlineLvl w:val="2"/>
    </w:pPr>
    <w:rPr>
      <w:rFonts w:asciiTheme="majorHAnsi" w:eastAsiaTheme="majorEastAsia" w:hAnsiTheme="majorHAnsi" w:cs="Mangal"/>
      <w:b/>
      <w:bCs/>
      <w:color w:val="387025" w:themeColor="accent1"/>
    </w:rPr>
  </w:style>
  <w:style w:type="paragraph" w:styleId="Heading4">
    <w:name w:val="heading 4"/>
    <w:basedOn w:val="Normal"/>
    <w:next w:val="Normal"/>
    <w:link w:val="Heading4Char"/>
    <w:uiPriority w:val="9"/>
    <w:semiHidden/>
    <w:unhideWhenUsed/>
    <w:qFormat/>
    <w:rsid w:val="00ED2258"/>
    <w:pPr>
      <w:keepNext/>
      <w:keepLines/>
      <w:spacing w:before="40" w:after="0"/>
      <w:outlineLvl w:val="3"/>
    </w:pPr>
    <w:rPr>
      <w:rFonts w:asciiTheme="majorHAnsi" w:eastAsiaTheme="majorEastAsia" w:hAnsiTheme="majorHAnsi" w:cs="Mangal"/>
      <w:i/>
      <w:iCs/>
      <w:color w:val="29531B" w:themeColor="accent1" w:themeShade="BF"/>
    </w:rPr>
  </w:style>
  <w:style w:type="paragraph" w:styleId="Heading5">
    <w:name w:val="heading 5"/>
    <w:basedOn w:val="Normal"/>
    <w:next w:val="Normal"/>
    <w:link w:val="Heading5Char"/>
    <w:uiPriority w:val="9"/>
    <w:semiHidden/>
    <w:unhideWhenUsed/>
    <w:qFormat/>
    <w:rsid w:val="00ED2258"/>
    <w:pPr>
      <w:keepNext/>
      <w:keepLines/>
      <w:spacing w:before="40" w:after="0"/>
      <w:outlineLvl w:val="4"/>
    </w:pPr>
    <w:rPr>
      <w:rFonts w:asciiTheme="majorHAnsi" w:eastAsiaTheme="majorEastAsia" w:hAnsiTheme="majorHAnsi" w:cs="Mangal"/>
      <w:color w:val="29531B" w:themeColor="accent1" w:themeShade="BF"/>
    </w:rPr>
  </w:style>
  <w:style w:type="paragraph" w:styleId="Heading6">
    <w:name w:val="heading 6"/>
    <w:basedOn w:val="Normal"/>
    <w:next w:val="Normal"/>
    <w:link w:val="Heading6Char"/>
    <w:uiPriority w:val="9"/>
    <w:semiHidden/>
    <w:unhideWhenUsed/>
    <w:qFormat/>
    <w:rsid w:val="00ED2258"/>
    <w:pPr>
      <w:keepNext/>
      <w:keepLines/>
      <w:spacing w:before="40" w:after="0"/>
      <w:outlineLvl w:val="5"/>
    </w:pPr>
    <w:rPr>
      <w:rFonts w:asciiTheme="majorHAnsi" w:eastAsiaTheme="majorEastAsia" w:hAnsiTheme="majorHAnsi" w:cs="Mangal"/>
      <w:color w:val="1B3712" w:themeColor="accent1" w:themeShade="7F"/>
    </w:rPr>
  </w:style>
  <w:style w:type="paragraph" w:styleId="Heading7">
    <w:name w:val="heading 7"/>
    <w:basedOn w:val="Normal"/>
    <w:next w:val="Normal"/>
    <w:link w:val="Heading7Char"/>
    <w:uiPriority w:val="9"/>
    <w:semiHidden/>
    <w:unhideWhenUsed/>
    <w:qFormat/>
    <w:rsid w:val="00ED2258"/>
    <w:pPr>
      <w:keepNext/>
      <w:keepLines/>
      <w:spacing w:before="40" w:after="0"/>
      <w:outlineLvl w:val="6"/>
    </w:pPr>
    <w:rPr>
      <w:rFonts w:asciiTheme="majorHAnsi" w:eastAsiaTheme="majorEastAsia" w:hAnsiTheme="majorHAnsi" w:cs="Mangal"/>
      <w:i/>
      <w:iCs/>
      <w:color w:val="1B3712" w:themeColor="accent1" w:themeShade="7F"/>
    </w:rPr>
  </w:style>
  <w:style w:type="paragraph" w:styleId="Heading8">
    <w:name w:val="heading 8"/>
    <w:basedOn w:val="Normal"/>
    <w:next w:val="Normal"/>
    <w:link w:val="Heading8Char"/>
    <w:uiPriority w:val="9"/>
    <w:semiHidden/>
    <w:unhideWhenUsed/>
    <w:qFormat/>
    <w:rsid w:val="00ED2258"/>
    <w:pPr>
      <w:keepNext/>
      <w:keepLines/>
      <w:spacing w:before="40" w:after="0"/>
      <w:outlineLvl w:val="7"/>
    </w:pPr>
    <w:rPr>
      <w:rFonts w:asciiTheme="majorHAnsi" w:eastAsiaTheme="majorEastAsia" w:hAnsiTheme="majorHAnsi" w:cs="Mangal"/>
      <w:color w:val="272727" w:themeColor="text1" w:themeTint="D8"/>
      <w:sz w:val="21"/>
      <w:szCs w:val="19"/>
    </w:rPr>
  </w:style>
  <w:style w:type="paragraph" w:styleId="Heading9">
    <w:name w:val="heading 9"/>
    <w:basedOn w:val="Normal"/>
    <w:next w:val="Normal"/>
    <w:link w:val="Heading9Char"/>
    <w:uiPriority w:val="9"/>
    <w:semiHidden/>
    <w:unhideWhenUsed/>
    <w:qFormat/>
    <w:rsid w:val="00ED2258"/>
    <w:pPr>
      <w:keepNext/>
      <w:keepLines/>
      <w:spacing w:before="40" w:after="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F4D94"/>
    <w:pPr>
      <w:spacing w:after="0" w:line="240" w:lineRule="auto"/>
    </w:pPr>
    <w:rPr>
      <w:szCs w:val="22"/>
      <w:lang w:eastAsia="en-US" w:bidi="ar-SA"/>
    </w:rPr>
  </w:style>
  <w:style w:type="character" w:customStyle="1" w:styleId="NoSpacingChar">
    <w:name w:val="No Spacing Char"/>
    <w:basedOn w:val="DefaultParagraphFont"/>
    <w:link w:val="NoSpacing"/>
    <w:uiPriority w:val="1"/>
    <w:rsid w:val="009F4D94"/>
    <w:rPr>
      <w:szCs w:val="22"/>
      <w:lang w:eastAsia="en-US" w:bidi="ar-SA"/>
    </w:rPr>
  </w:style>
  <w:style w:type="paragraph" w:styleId="BalloonText">
    <w:name w:val="Balloon Text"/>
    <w:basedOn w:val="Normal"/>
    <w:link w:val="BalloonTextChar"/>
    <w:uiPriority w:val="99"/>
    <w:semiHidden/>
    <w:unhideWhenUsed/>
    <w:rsid w:val="009F4D94"/>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9F4D94"/>
    <w:rPr>
      <w:rFonts w:ascii="Tahoma" w:hAnsi="Tahoma" w:cs="Mangal"/>
      <w:sz w:val="16"/>
      <w:szCs w:val="14"/>
    </w:rPr>
  </w:style>
  <w:style w:type="paragraph" w:styleId="Header">
    <w:name w:val="header"/>
    <w:basedOn w:val="Normal"/>
    <w:link w:val="HeaderChar"/>
    <w:uiPriority w:val="99"/>
    <w:unhideWhenUsed/>
    <w:rsid w:val="009F4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D94"/>
  </w:style>
  <w:style w:type="paragraph" w:styleId="Footer">
    <w:name w:val="footer"/>
    <w:basedOn w:val="Normal"/>
    <w:link w:val="FooterChar"/>
    <w:uiPriority w:val="99"/>
    <w:unhideWhenUsed/>
    <w:rsid w:val="009F4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D94"/>
  </w:style>
  <w:style w:type="character" w:customStyle="1" w:styleId="Heading1Char">
    <w:name w:val="Heading 1 Char"/>
    <w:basedOn w:val="DefaultParagraphFont"/>
    <w:link w:val="Heading1"/>
    <w:uiPriority w:val="9"/>
    <w:rsid w:val="00FB23B6"/>
    <w:rPr>
      <w:rFonts w:asciiTheme="majorHAnsi" w:eastAsiaTheme="majorEastAsia" w:hAnsiTheme="majorHAnsi" w:cs="Mangal"/>
      <w:b/>
      <w:bCs/>
      <w:color w:val="29531B" w:themeColor="accent1" w:themeShade="BF"/>
      <w:sz w:val="28"/>
      <w:szCs w:val="25"/>
    </w:rPr>
  </w:style>
  <w:style w:type="paragraph" w:styleId="TOCHeading">
    <w:name w:val="TOC Heading"/>
    <w:basedOn w:val="Heading1"/>
    <w:next w:val="Normal"/>
    <w:uiPriority w:val="39"/>
    <w:semiHidden/>
    <w:unhideWhenUsed/>
    <w:qFormat/>
    <w:rsid w:val="00FB23B6"/>
    <w:pPr>
      <w:outlineLvl w:val="9"/>
    </w:pPr>
    <w:rPr>
      <w:rFonts w:cstheme="majorBidi"/>
      <w:szCs w:val="28"/>
      <w:lang w:eastAsia="en-US" w:bidi="ar-SA"/>
    </w:rPr>
  </w:style>
  <w:style w:type="character" w:styleId="Hyperlink">
    <w:name w:val="Hyperlink"/>
    <w:basedOn w:val="DefaultParagraphFont"/>
    <w:rsid w:val="008F7144"/>
    <w:rPr>
      <w:color w:val="0000FF"/>
      <w:u w:val="single"/>
    </w:rPr>
  </w:style>
  <w:style w:type="paragraph" w:customStyle="1" w:styleId="Heading1underlined">
    <w:name w:val="Heading 1 underlined"/>
    <w:basedOn w:val="Heading1"/>
    <w:link w:val="Heading1underlinedChar"/>
    <w:qFormat/>
    <w:rsid w:val="0090342F"/>
    <w:rPr>
      <w:u w:val="single"/>
    </w:rPr>
  </w:style>
  <w:style w:type="character" w:customStyle="1" w:styleId="Heading2Char">
    <w:name w:val="Heading 2 Char"/>
    <w:basedOn w:val="DefaultParagraphFont"/>
    <w:link w:val="Heading2"/>
    <w:uiPriority w:val="9"/>
    <w:rsid w:val="002450D6"/>
    <w:rPr>
      <w:rFonts w:asciiTheme="majorHAnsi" w:eastAsiaTheme="majorEastAsia" w:hAnsiTheme="majorHAnsi" w:cs="Mangal"/>
      <w:b/>
      <w:bCs/>
      <w:color w:val="387025" w:themeColor="accent1"/>
      <w:sz w:val="26"/>
      <w:szCs w:val="23"/>
    </w:rPr>
  </w:style>
  <w:style w:type="character" w:customStyle="1" w:styleId="Heading1underlinedChar">
    <w:name w:val="Heading 1 underlined Char"/>
    <w:basedOn w:val="Heading1Char"/>
    <w:link w:val="Heading1underlined"/>
    <w:rsid w:val="0090342F"/>
    <w:rPr>
      <w:rFonts w:asciiTheme="majorHAnsi" w:eastAsiaTheme="majorEastAsia" w:hAnsiTheme="majorHAnsi" w:cs="Mangal"/>
      <w:b/>
      <w:bCs/>
      <w:color w:val="29531B" w:themeColor="accent1" w:themeShade="BF"/>
      <w:sz w:val="28"/>
      <w:szCs w:val="25"/>
      <w:u w:val="single"/>
    </w:rPr>
  </w:style>
  <w:style w:type="paragraph" w:styleId="ListParagraph">
    <w:name w:val="List Paragraph"/>
    <w:basedOn w:val="Normal"/>
    <w:uiPriority w:val="34"/>
    <w:qFormat/>
    <w:rsid w:val="005F7509"/>
    <w:pPr>
      <w:ind w:left="720"/>
      <w:contextualSpacing/>
    </w:pPr>
    <w:rPr>
      <w:rFonts w:cs="Mangal"/>
    </w:rPr>
  </w:style>
  <w:style w:type="character" w:customStyle="1" w:styleId="Heading3Char">
    <w:name w:val="Heading 3 Char"/>
    <w:basedOn w:val="DefaultParagraphFont"/>
    <w:link w:val="Heading3"/>
    <w:uiPriority w:val="9"/>
    <w:rsid w:val="00CB30DF"/>
    <w:rPr>
      <w:rFonts w:asciiTheme="majorHAnsi" w:eastAsiaTheme="majorEastAsia" w:hAnsiTheme="majorHAnsi" w:cs="Mangal"/>
      <w:b/>
      <w:bCs/>
      <w:color w:val="387025" w:themeColor="accent1"/>
    </w:rPr>
  </w:style>
  <w:style w:type="character" w:styleId="Strong">
    <w:name w:val="Strong"/>
    <w:basedOn w:val="DefaultParagraphFont"/>
    <w:uiPriority w:val="22"/>
    <w:qFormat/>
    <w:rsid w:val="008D4F45"/>
    <w:rPr>
      <w:b/>
      <w:bCs/>
    </w:rPr>
  </w:style>
  <w:style w:type="character" w:styleId="Emphasis">
    <w:name w:val="Emphasis"/>
    <w:basedOn w:val="DefaultParagraphFont"/>
    <w:uiPriority w:val="20"/>
    <w:qFormat/>
    <w:rsid w:val="004F0E0B"/>
    <w:rPr>
      <w:i/>
      <w:iCs/>
    </w:rPr>
  </w:style>
  <w:style w:type="paragraph" w:customStyle="1" w:styleId="msoaddress">
    <w:name w:val="msoaddress"/>
    <w:rsid w:val="001C7084"/>
    <w:pPr>
      <w:spacing w:after="0" w:line="240" w:lineRule="auto"/>
    </w:pPr>
    <w:rPr>
      <w:rFonts w:ascii="Georgia" w:eastAsia="Times New Roman" w:hAnsi="Georgia" w:cs="Times New Roman"/>
      <w:color w:val="000000"/>
      <w:kern w:val="28"/>
      <w:sz w:val="12"/>
      <w:szCs w:val="16"/>
      <w:lang w:eastAsia="en-US" w:bidi="ar-SA"/>
    </w:rPr>
  </w:style>
  <w:style w:type="paragraph" w:customStyle="1" w:styleId="gmail-msonospacing">
    <w:name w:val="gmail-msonospacing"/>
    <w:basedOn w:val="Normal"/>
    <w:rsid w:val="00D8499E"/>
    <w:pPr>
      <w:spacing w:before="100" w:beforeAutospacing="1" w:after="100" w:afterAutospacing="1" w:line="240" w:lineRule="auto"/>
    </w:pPr>
    <w:rPr>
      <w:rFonts w:ascii="Times New Roman" w:eastAsia="Times New Roman" w:hAnsi="Times New Roman" w:cs="Times New Roman"/>
      <w:sz w:val="24"/>
      <w:szCs w:val="24"/>
      <w:lang w:eastAsia="en-US" w:bidi="ar-SA"/>
    </w:rPr>
  </w:style>
  <w:style w:type="character" w:styleId="UnresolvedMention">
    <w:name w:val="Unresolved Mention"/>
    <w:basedOn w:val="DefaultParagraphFont"/>
    <w:uiPriority w:val="99"/>
    <w:semiHidden/>
    <w:unhideWhenUsed/>
    <w:rsid w:val="00314FF2"/>
    <w:rPr>
      <w:color w:val="605E5C"/>
      <w:shd w:val="clear" w:color="auto" w:fill="E1DFDD"/>
    </w:rPr>
  </w:style>
  <w:style w:type="character" w:styleId="FollowedHyperlink">
    <w:name w:val="FollowedHyperlink"/>
    <w:basedOn w:val="DefaultParagraphFont"/>
    <w:uiPriority w:val="99"/>
    <w:semiHidden/>
    <w:unhideWhenUsed/>
    <w:rsid w:val="00D260E2"/>
    <w:rPr>
      <w:color w:val="54A838" w:themeColor="followedHyperlink"/>
      <w:u w:val="single"/>
    </w:rPr>
  </w:style>
  <w:style w:type="character" w:styleId="BookTitle">
    <w:name w:val="Book Title"/>
    <w:basedOn w:val="DefaultParagraphFont"/>
    <w:uiPriority w:val="33"/>
    <w:qFormat/>
    <w:rsid w:val="00ED2258"/>
    <w:rPr>
      <w:b/>
      <w:bCs/>
      <w:i/>
      <w:iCs/>
      <w:spacing w:val="5"/>
    </w:rPr>
  </w:style>
  <w:style w:type="paragraph" w:styleId="Caption">
    <w:name w:val="caption"/>
    <w:basedOn w:val="Normal"/>
    <w:next w:val="Normal"/>
    <w:uiPriority w:val="35"/>
    <w:semiHidden/>
    <w:unhideWhenUsed/>
    <w:qFormat/>
    <w:rsid w:val="00ED2258"/>
    <w:pPr>
      <w:spacing w:line="240" w:lineRule="auto"/>
    </w:pPr>
    <w:rPr>
      <w:rFonts w:cs="Mangal"/>
      <w:i/>
      <w:iCs/>
      <w:color w:val="04617B" w:themeColor="text2"/>
      <w:sz w:val="18"/>
      <w:szCs w:val="16"/>
    </w:rPr>
  </w:style>
  <w:style w:type="character" w:customStyle="1" w:styleId="Heading4Char">
    <w:name w:val="Heading 4 Char"/>
    <w:basedOn w:val="DefaultParagraphFont"/>
    <w:link w:val="Heading4"/>
    <w:uiPriority w:val="9"/>
    <w:semiHidden/>
    <w:rsid w:val="00ED2258"/>
    <w:rPr>
      <w:rFonts w:asciiTheme="majorHAnsi" w:eastAsiaTheme="majorEastAsia" w:hAnsiTheme="majorHAnsi" w:cs="Mangal"/>
      <w:i/>
      <w:iCs/>
      <w:color w:val="29531B" w:themeColor="accent1" w:themeShade="BF"/>
    </w:rPr>
  </w:style>
  <w:style w:type="character" w:customStyle="1" w:styleId="Heading5Char">
    <w:name w:val="Heading 5 Char"/>
    <w:basedOn w:val="DefaultParagraphFont"/>
    <w:link w:val="Heading5"/>
    <w:uiPriority w:val="9"/>
    <w:semiHidden/>
    <w:rsid w:val="00ED2258"/>
    <w:rPr>
      <w:rFonts w:asciiTheme="majorHAnsi" w:eastAsiaTheme="majorEastAsia" w:hAnsiTheme="majorHAnsi" w:cs="Mangal"/>
      <w:color w:val="29531B" w:themeColor="accent1" w:themeShade="BF"/>
    </w:rPr>
  </w:style>
  <w:style w:type="character" w:customStyle="1" w:styleId="Heading6Char">
    <w:name w:val="Heading 6 Char"/>
    <w:basedOn w:val="DefaultParagraphFont"/>
    <w:link w:val="Heading6"/>
    <w:uiPriority w:val="9"/>
    <w:semiHidden/>
    <w:rsid w:val="00ED2258"/>
    <w:rPr>
      <w:rFonts w:asciiTheme="majorHAnsi" w:eastAsiaTheme="majorEastAsia" w:hAnsiTheme="majorHAnsi" w:cs="Mangal"/>
      <w:color w:val="1B3712" w:themeColor="accent1" w:themeShade="7F"/>
    </w:rPr>
  </w:style>
  <w:style w:type="character" w:customStyle="1" w:styleId="Heading7Char">
    <w:name w:val="Heading 7 Char"/>
    <w:basedOn w:val="DefaultParagraphFont"/>
    <w:link w:val="Heading7"/>
    <w:uiPriority w:val="9"/>
    <w:semiHidden/>
    <w:rsid w:val="00ED2258"/>
    <w:rPr>
      <w:rFonts w:asciiTheme="majorHAnsi" w:eastAsiaTheme="majorEastAsia" w:hAnsiTheme="majorHAnsi" w:cs="Mangal"/>
      <w:i/>
      <w:iCs/>
      <w:color w:val="1B3712" w:themeColor="accent1" w:themeShade="7F"/>
    </w:rPr>
  </w:style>
  <w:style w:type="character" w:customStyle="1" w:styleId="Heading8Char">
    <w:name w:val="Heading 8 Char"/>
    <w:basedOn w:val="DefaultParagraphFont"/>
    <w:link w:val="Heading8"/>
    <w:uiPriority w:val="9"/>
    <w:semiHidden/>
    <w:rsid w:val="00ED2258"/>
    <w:rPr>
      <w:rFonts w:asciiTheme="majorHAnsi" w:eastAsiaTheme="majorEastAsia" w:hAnsiTheme="majorHAnsi" w:cs="Mangal"/>
      <w:color w:val="272727" w:themeColor="text1" w:themeTint="D8"/>
      <w:sz w:val="21"/>
      <w:szCs w:val="19"/>
    </w:rPr>
  </w:style>
  <w:style w:type="character" w:customStyle="1" w:styleId="Heading9Char">
    <w:name w:val="Heading 9 Char"/>
    <w:basedOn w:val="DefaultParagraphFont"/>
    <w:link w:val="Heading9"/>
    <w:uiPriority w:val="9"/>
    <w:semiHidden/>
    <w:rsid w:val="00ED2258"/>
    <w:rPr>
      <w:rFonts w:asciiTheme="majorHAnsi" w:eastAsiaTheme="majorEastAsia" w:hAnsiTheme="majorHAnsi" w:cs="Mangal"/>
      <w:i/>
      <w:iCs/>
      <w:color w:val="272727" w:themeColor="text1" w:themeTint="D8"/>
      <w:sz w:val="21"/>
      <w:szCs w:val="19"/>
    </w:rPr>
  </w:style>
  <w:style w:type="character" w:styleId="IntenseEmphasis">
    <w:name w:val="Intense Emphasis"/>
    <w:basedOn w:val="DefaultParagraphFont"/>
    <w:uiPriority w:val="21"/>
    <w:qFormat/>
    <w:rsid w:val="00ED2258"/>
    <w:rPr>
      <w:i/>
      <w:iCs/>
      <w:color w:val="387025" w:themeColor="accent1"/>
    </w:rPr>
  </w:style>
  <w:style w:type="paragraph" w:styleId="IntenseQuote">
    <w:name w:val="Intense Quote"/>
    <w:basedOn w:val="Normal"/>
    <w:next w:val="Normal"/>
    <w:link w:val="IntenseQuoteChar"/>
    <w:uiPriority w:val="30"/>
    <w:qFormat/>
    <w:rsid w:val="00ED2258"/>
    <w:pPr>
      <w:pBdr>
        <w:top w:val="single" w:sz="4" w:space="10" w:color="387025" w:themeColor="accent1"/>
        <w:bottom w:val="single" w:sz="4" w:space="10" w:color="387025" w:themeColor="accent1"/>
      </w:pBdr>
      <w:spacing w:before="360" w:after="360"/>
      <w:ind w:left="864" w:right="864"/>
      <w:jc w:val="center"/>
    </w:pPr>
    <w:rPr>
      <w:rFonts w:cs="Mangal"/>
      <w:i/>
      <w:iCs/>
      <w:color w:val="387025" w:themeColor="accent1"/>
    </w:rPr>
  </w:style>
  <w:style w:type="character" w:customStyle="1" w:styleId="IntenseQuoteChar">
    <w:name w:val="Intense Quote Char"/>
    <w:basedOn w:val="DefaultParagraphFont"/>
    <w:link w:val="IntenseQuote"/>
    <w:uiPriority w:val="30"/>
    <w:rsid w:val="00ED2258"/>
    <w:rPr>
      <w:rFonts w:cs="Mangal"/>
      <w:i/>
      <w:iCs/>
      <w:color w:val="387025" w:themeColor="accent1"/>
    </w:rPr>
  </w:style>
  <w:style w:type="character" w:styleId="IntenseReference">
    <w:name w:val="Intense Reference"/>
    <w:basedOn w:val="DefaultParagraphFont"/>
    <w:uiPriority w:val="32"/>
    <w:qFormat/>
    <w:rsid w:val="00ED2258"/>
    <w:rPr>
      <w:b/>
      <w:bCs/>
      <w:smallCaps/>
      <w:color w:val="387025" w:themeColor="accent1"/>
      <w:spacing w:val="5"/>
    </w:rPr>
  </w:style>
  <w:style w:type="paragraph" w:styleId="Quote">
    <w:name w:val="Quote"/>
    <w:basedOn w:val="Normal"/>
    <w:next w:val="Normal"/>
    <w:link w:val="QuoteChar"/>
    <w:uiPriority w:val="29"/>
    <w:qFormat/>
    <w:rsid w:val="00ED2258"/>
    <w:pPr>
      <w:spacing w:before="200" w:after="160"/>
      <w:ind w:left="864" w:right="864"/>
      <w:jc w:val="center"/>
    </w:pPr>
    <w:rPr>
      <w:rFonts w:cs="Mangal"/>
      <w:i/>
      <w:iCs/>
      <w:color w:val="404040" w:themeColor="text1" w:themeTint="BF"/>
    </w:rPr>
  </w:style>
  <w:style w:type="character" w:customStyle="1" w:styleId="QuoteChar">
    <w:name w:val="Quote Char"/>
    <w:basedOn w:val="DefaultParagraphFont"/>
    <w:link w:val="Quote"/>
    <w:uiPriority w:val="29"/>
    <w:rsid w:val="00ED2258"/>
    <w:rPr>
      <w:rFonts w:cs="Mangal"/>
      <w:i/>
      <w:iCs/>
      <w:color w:val="404040" w:themeColor="text1" w:themeTint="BF"/>
    </w:rPr>
  </w:style>
  <w:style w:type="paragraph" w:styleId="Subtitle">
    <w:name w:val="Subtitle"/>
    <w:basedOn w:val="Normal"/>
    <w:next w:val="Normal"/>
    <w:link w:val="SubtitleChar"/>
    <w:uiPriority w:val="11"/>
    <w:qFormat/>
    <w:rsid w:val="00ED2258"/>
    <w:pPr>
      <w:numPr>
        <w:ilvl w:val="1"/>
      </w:numPr>
      <w:spacing w:after="160"/>
    </w:pPr>
    <w:rPr>
      <w:rFonts w:cs="Mangal"/>
      <w:color w:val="5A5A5A" w:themeColor="text1" w:themeTint="A5"/>
      <w:spacing w:val="15"/>
    </w:rPr>
  </w:style>
  <w:style w:type="character" w:customStyle="1" w:styleId="SubtitleChar">
    <w:name w:val="Subtitle Char"/>
    <w:basedOn w:val="DefaultParagraphFont"/>
    <w:link w:val="Subtitle"/>
    <w:uiPriority w:val="11"/>
    <w:rsid w:val="00ED2258"/>
    <w:rPr>
      <w:rFonts w:cs="Mangal"/>
      <w:color w:val="5A5A5A" w:themeColor="text1" w:themeTint="A5"/>
      <w:spacing w:val="15"/>
    </w:rPr>
  </w:style>
  <w:style w:type="character" w:styleId="SubtleEmphasis">
    <w:name w:val="Subtle Emphasis"/>
    <w:basedOn w:val="DefaultParagraphFont"/>
    <w:uiPriority w:val="19"/>
    <w:qFormat/>
    <w:rsid w:val="00ED2258"/>
    <w:rPr>
      <w:i/>
      <w:iCs/>
      <w:color w:val="404040" w:themeColor="text1" w:themeTint="BF"/>
    </w:rPr>
  </w:style>
  <w:style w:type="character" w:styleId="SubtleReference">
    <w:name w:val="Subtle Reference"/>
    <w:basedOn w:val="DefaultParagraphFont"/>
    <w:uiPriority w:val="31"/>
    <w:qFormat/>
    <w:rsid w:val="00ED2258"/>
    <w:rPr>
      <w:smallCaps/>
      <w:color w:val="5A5A5A" w:themeColor="text1" w:themeTint="A5"/>
    </w:rPr>
  </w:style>
  <w:style w:type="paragraph" w:styleId="Title">
    <w:name w:val="Title"/>
    <w:basedOn w:val="Normal"/>
    <w:next w:val="Normal"/>
    <w:link w:val="TitleChar"/>
    <w:uiPriority w:val="10"/>
    <w:qFormat/>
    <w:rsid w:val="00ED2258"/>
    <w:pPr>
      <w:spacing w:after="0" w:line="240" w:lineRule="auto"/>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ED2258"/>
    <w:rPr>
      <w:rFonts w:asciiTheme="majorHAnsi" w:eastAsiaTheme="majorEastAsia" w:hAnsiTheme="majorHAnsi" w:cs="Mangal"/>
      <w:spacing w:val="-10"/>
      <w:kern w:val="28"/>
      <w:sz w:val="56"/>
      <w:szCs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85406">
      <w:bodyDiv w:val="1"/>
      <w:marLeft w:val="0"/>
      <w:marRight w:val="0"/>
      <w:marTop w:val="0"/>
      <w:marBottom w:val="0"/>
      <w:divBdr>
        <w:top w:val="none" w:sz="0" w:space="0" w:color="auto"/>
        <w:left w:val="none" w:sz="0" w:space="0" w:color="auto"/>
        <w:bottom w:val="none" w:sz="0" w:space="0" w:color="auto"/>
        <w:right w:val="none" w:sz="0" w:space="0" w:color="auto"/>
      </w:divBdr>
      <w:divsChild>
        <w:div w:id="391005872">
          <w:marLeft w:val="0"/>
          <w:marRight w:val="0"/>
          <w:marTop w:val="0"/>
          <w:marBottom w:val="0"/>
          <w:divBdr>
            <w:top w:val="none" w:sz="0" w:space="0" w:color="auto"/>
            <w:left w:val="none" w:sz="0" w:space="0" w:color="auto"/>
            <w:bottom w:val="none" w:sz="0" w:space="0" w:color="auto"/>
            <w:right w:val="none" w:sz="0" w:space="0" w:color="auto"/>
          </w:divBdr>
        </w:div>
        <w:div w:id="1574896421">
          <w:marLeft w:val="0"/>
          <w:marRight w:val="0"/>
          <w:marTop w:val="0"/>
          <w:marBottom w:val="0"/>
          <w:divBdr>
            <w:top w:val="none" w:sz="0" w:space="0" w:color="auto"/>
            <w:left w:val="none" w:sz="0" w:space="0" w:color="auto"/>
            <w:bottom w:val="none" w:sz="0" w:space="0" w:color="auto"/>
            <w:right w:val="none" w:sz="0" w:space="0" w:color="auto"/>
          </w:divBdr>
        </w:div>
        <w:div w:id="759642687">
          <w:marLeft w:val="0"/>
          <w:marRight w:val="0"/>
          <w:marTop w:val="0"/>
          <w:marBottom w:val="0"/>
          <w:divBdr>
            <w:top w:val="none" w:sz="0" w:space="0" w:color="auto"/>
            <w:left w:val="none" w:sz="0" w:space="0" w:color="auto"/>
            <w:bottom w:val="none" w:sz="0" w:space="0" w:color="auto"/>
            <w:right w:val="none" w:sz="0" w:space="0" w:color="auto"/>
          </w:divBdr>
        </w:div>
        <w:div w:id="210504353">
          <w:marLeft w:val="0"/>
          <w:marRight w:val="0"/>
          <w:marTop w:val="0"/>
          <w:marBottom w:val="0"/>
          <w:divBdr>
            <w:top w:val="none" w:sz="0" w:space="0" w:color="auto"/>
            <w:left w:val="none" w:sz="0" w:space="0" w:color="auto"/>
            <w:bottom w:val="none" w:sz="0" w:space="0" w:color="auto"/>
            <w:right w:val="none" w:sz="0" w:space="0" w:color="auto"/>
          </w:divBdr>
        </w:div>
        <w:div w:id="1493259146">
          <w:marLeft w:val="0"/>
          <w:marRight w:val="0"/>
          <w:marTop w:val="0"/>
          <w:marBottom w:val="0"/>
          <w:divBdr>
            <w:top w:val="none" w:sz="0" w:space="0" w:color="auto"/>
            <w:left w:val="none" w:sz="0" w:space="0" w:color="auto"/>
            <w:bottom w:val="none" w:sz="0" w:space="0" w:color="auto"/>
            <w:right w:val="none" w:sz="0" w:space="0" w:color="auto"/>
          </w:divBdr>
        </w:div>
        <w:div w:id="1716928101">
          <w:marLeft w:val="0"/>
          <w:marRight w:val="0"/>
          <w:marTop w:val="0"/>
          <w:marBottom w:val="0"/>
          <w:divBdr>
            <w:top w:val="none" w:sz="0" w:space="0" w:color="auto"/>
            <w:left w:val="none" w:sz="0" w:space="0" w:color="auto"/>
            <w:bottom w:val="none" w:sz="0" w:space="0" w:color="auto"/>
            <w:right w:val="none" w:sz="0" w:space="0" w:color="auto"/>
          </w:divBdr>
        </w:div>
        <w:div w:id="1357191724">
          <w:marLeft w:val="0"/>
          <w:marRight w:val="0"/>
          <w:marTop w:val="0"/>
          <w:marBottom w:val="0"/>
          <w:divBdr>
            <w:top w:val="none" w:sz="0" w:space="0" w:color="auto"/>
            <w:left w:val="none" w:sz="0" w:space="0" w:color="auto"/>
            <w:bottom w:val="none" w:sz="0" w:space="0" w:color="auto"/>
            <w:right w:val="none" w:sz="0" w:space="0" w:color="auto"/>
          </w:divBdr>
        </w:div>
        <w:div w:id="196697802">
          <w:marLeft w:val="0"/>
          <w:marRight w:val="0"/>
          <w:marTop w:val="0"/>
          <w:marBottom w:val="0"/>
          <w:divBdr>
            <w:top w:val="none" w:sz="0" w:space="0" w:color="auto"/>
            <w:left w:val="none" w:sz="0" w:space="0" w:color="auto"/>
            <w:bottom w:val="none" w:sz="0" w:space="0" w:color="auto"/>
            <w:right w:val="none" w:sz="0" w:space="0" w:color="auto"/>
          </w:divBdr>
        </w:div>
        <w:div w:id="2122607216">
          <w:marLeft w:val="0"/>
          <w:marRight w:val="0"/>
          <w:marTop w:val="0"/>
          <w:marBottom w:val="0"/>
          <w:divBdr>
            <w:top w:val="none" w:sz="0" w:space="0" w:color="auto"/>
            <w:left w:val="none" w:sz="0" w:space="0" w:color="auto"/>
            <w:bottom w:val="none" w:sz="0" w:space="0" w:color="auto"/>
            <w:right w:val="none" w:sz="0" w:space="0" w:color="auto"/>
          </w:divBdr>
        </w:div>
        <w:div w:id="1875076555">
          <w:marLeft w:val="0"/>
          <w:marRight w:val="0"/>
          <w:marTop w:val="0"/>
          <w:marBottom w:val="0"/>
          <w:divBdr>
            <w:top w:val="none" w:sz="0" w:space="0" w:color="auto"/>
            <w:left w:val="none" w:sz="0" w:space="0" w:color="auto"/>
            <w:bottom w:val="none" w:sz="0" w:space="0" w:color="auto"/>
            <w:right w:val="none" w:sz="0" w:space="0" w:color="auto"/>
          </w:divBdr>
        </w:div>
        <w:div w:id="1179856441">
          <w:marLeft w:val="0"/>
          <w:marRight w:val="0"/>
          <w:marTop w:val="0"/>
          <w:marBottom w:val="0"/>
          <w:divBdr>
            <w:top w:val="none" w:sz="0" w:space="0" w:color="auto"/>
            <w:left w:val="none" w:sz="0" w:space="0" w:color="auto"/>
            <w:bottom w:val="none" w:sz="0" w:space="0" w:color="auto"/>
            <w:right w:val="none" w:sz="0" w:space="0" w:color="auto"/>
          </w:divBdr>
        </w:div>
        <w:div w:id="1700886190">
          <w:marLeft w:val="0"/>
          <w:marRight w:val="0"/>
          <w:marTop w:val="0"/>
          <w:marBottom w:val="0"/>
          <w:divBdr>
            <w:top w:val="none" w:sz="0" w:space="0" w:color="auto"/>
            <w:left w:val="none" w:sz="0" w:space="0" w:color="auto"/>
            <w:bottom w:val="none" w:sz="0" w:space="0" w:color="auto"/>
            <w:right w:val="none" w:sz="0" w:space="0" w:color="auto"/>
          </w:divBdr>
        </w:div>
        <w:div w:id="678121202">
          <w:marLeft w:val="0"/>
          <w:marRight w:val="0"/>
          <w:marTop w:val="0"/>
          <w:marBottom w:val="0"/>
          <w:divBdr>
            <w:top w:val="none" w:sz="0" w:space="0" w:color="auto"/>
            <w:left w:val="none" w:sz="0" w:space="0" w:color="auto"/>
            <w:bottom w:val="none" w:sz="0" w:space="0" w:color="auto"/>
            <w:right w:val="none" w:sz="0" w:space="0" w:color="auto"/>
          </w:divBdr>
        </w:div>
        <w:div w:id="1250969038">
          <w:marLeft w:val="0"/>
          <w:marRight w:val="0"/>
          <w:marTop w:val="0"/>
          <w:marBottom w:val="0"/>
          <w:divBdr>
            <w:top w:val="none" w:sz="0" w:space="0" w:color="auto"/>
            <w:left w:val="none" w:sz="0" w:space="0" w:color="auto"/>
            <w:bottom w:val="none" w:sz="0" w:space="0" w:color="auto"/>
            <w:right w:val="none" w:sz="0" w:space="0" w:color="auto"/>
          </w:divBdr>
        </w:div>
      </w:divsChild>
    </w:div>
    <w:div w:id="806554015">
      <w:bodyDiv w:val="1"/>
      <w:marLeft w:val="0"/>
      <w:marRight w:val="0"/>
      <w:marTop w:val="0"/>
      <w:marBottom w:val="0"/>
      <w:divBdr>
        <w:top w:val="none" w:sz="0" w:space="0" w:color="auto"/>
        <w:left w:val="none" w:sz="0" w:space="0" w:color="auto"/>
        <w:bottom w:val="none" w:sz="0" w:space="0" w:color="auto"/>
        <w:right w:val="none" w:sz="0" w:space="0" w:color="auto"/>
      </w:divBdr>
    </w:div>
    <w:div w:id="806972751">
      <w:bodyDiv w:val="1"/>
      <w:marLeft w:val="0"/>
      <w:marRight w:val="0"/>
      <w:marTop w:val="0"/>
      <w:marBottom w:val="0"/>
      <w:divBdr>
        <w:top w:val="none" w:sz="0" w:space="0" w:color="auto"/>
        <w:left w:val="none" w:sz="0" w:space="0" w:color="auto"/>
        <w:bottom w:val="none" w:sz="0" w:space="0" w:color="auto"/>
        <w:right w:val="none" w:sz="0" w:space="0" w:color="auto"/>
      </w:divBdr>
      <w:divsChild>
        <w:div w:id="1719280176">
          <w:marLeft w:val="150"/>
          <w:marRight w:val="0"/>
          <w:marTop w:val="0"/>
          <w:marBottom w:val="0"/>
          <w:divBdr>
            <w:top w:val="none" w:sz="0" w:space="0" w:color="auto"/>
            <w:left w:val="none" w:sz="0" w:space="0" w:color="auto"/>
            <w:bottom w:val="none" w:sz="0" w:space="0" w:color="auto"/>
            <w:right w:val="none" w:sz="0" w:space="0" w:color="auto"/>
          </w:divBdr>
          <w:divsChild>
            <w:div w:id="1163398498">
              <w:marLeft w:val="0"/>
              <w:marRight w:val="0"/>
              <w:marTop w:val="0"/>
              <w:marBottom w:val="0"/>
              <w:divBdr>
                <w:top w:val="none" w:sz="0" w:space="0" w:color="auto"/>
                <w:left w:val="none" w:sz="0" w:space="0" w:color="auto"/>
                <w:bottom w:val="none" w:sz="0" w:space="0" w:color="auto"/>
                <w:right w:val="none" w:sz="0" w:space="0" w:color="auto"/>
              </w:divBdr>
              <w:divsChild>
                <w:div w:id="1181162738">
                  <w:marLeft w:val="0"/>
                  <w:marRight w:val="0"/>
                  <w:marTop w:val="0"/>
                  <w:marBottom w:val="0"/>
                  <w:divBdr>
                    <w:top w:val="none" w:sz="0" w:space="0" w:color="auto"/>
                    <w:left w:val="none" w:sz="0" w:space="0" w:color="auto"/>
                    <w:bottom w:val="none" w:sz="0" w:space="0" w:color="auto"/>
                    <w:right w:val="none" w:sz="0" w:space="0" w:color="auto"/>
                  </w:divBdr>
                </w:div>
                <w:div w:id="57478089">
                  <w:marLeft w:val="0"/>
                  <w:marRight w:val="0"/>
                  <w:marTop w:val="0"/>
                  <w:marBottom w:val="0"/>
                  <w:divBdr>
                    <w:top w:val="none" w:sz="0" w:space="0" w:color="auto"/>
                    <w:left w:val="none" w:sz="0" w:space="0" w:color="auto"/>
                    <w:bottom w:val="none" w:sz="0" w:space="0" w:color="auto"/>
                    <w:right w:val="none" w:sz="0" w:space="0" w:color="auto"/>
                  </w:divBdr>
                </w:div>
                <w:div w:id="77902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990505">
      <w:bodyDiv w:val="1"/>
      <w:marLeft w:val="0"/>
      <w:marRight w:val="0"/>
      <w:marTop w:val="0"/>
      <w:marBottom w:val="0"/>
      <w:divBdr>
        <w:top w:val="none" w:sz="0" w:space="0" w:color="auto"/>
        <w:left w:val="none" w:sz="0" w:space="0" w:color="auto"/>
        <w:bottom w:val="none" w:sz="0" w:space="0" w:color="auto"/>
        <w:right w:val="none" w:sz="0" w:space="0" w:color="auto"/>
      </w:divBdr>
      <w:divsChild>
        <w:div w:id="835263094">
          <w:marLeft w:val="0"/>
          <w:marRight w:val="0"/>
          <w:marTop w:val="0"/>
          <w:marBottom w:val="0"/>
          <w:divBdr>
            <w:top w:val="none" w:sz="0" w:space="0" w:color="auto"/>
            <w:left w:val="none" w:sz="0" w:space="0" w:color="auto"/>
            <w:bottom w:val="none" w:sz="0" w:space="0" w:color="auto"/>
            <w:right w:val="none" w:sz="0" w:space="0" w:color="auto"/>
          </w:divBdr>
          <w:divsChild>
            <w:div w:id="810561717">
              <w:marLeft w:val="0"/>
              <w:marRight w:val="0"/>
              <w:marTop w:val="0"/>
              <w:marBottom w:val="0"/>
              <w:divBdr>
                <w:top w:val="none" w:sz="0" w:space="0" w:color="auto"/>
                <w:left w:val="none" w:sz="0" w:space="0" w:color="auto"/>
                <w:bottom w:val="none" w:sz="0" w:space="0" w:color="auto"/>
                <w:right w:val="none" w:sz="0" w:space="0" w:color="auto"/>
              </w:divBdr>
              <w:divsChild>
                <w:div w:id="1617982150">
                  <w:marLeft w:val="0"/>
                  <w:marRight w:val="0"/>
                  <w:marTop w:val="0"/>
                  <w:marBottom w:val="0"/>
                  <w:divBdr>
                    <w:top w:val="none" w:sz="0" w:space="0" w:color="auto"/>
                    <w:left w:val="none" w:sz="0" w:space="0" w:color="auto"/>
                    <w:bottom w:val="none" w:sz="0" w:space="0" w:color="auto"/>
                    <w:right w:val="none" w:sz="0" w:space="0" w:color="auto"/>
                  </w:divBdr>
                  <w:divsChild>
                    <w:div w:id="100810018">
                      <w:marLeft w:val="0"/>
                      <w:marRight w:val="0"/>
                      <w:marTop w:val="0"/>
                      <w:marBottom w:val="0"/>
                      <w:divBdr>
                        <w:top w:val="none" w:sz="0" w:space="0" w:color="auto"/>
                        <w:left w:val="none" w:sz="0" w:space="0" w:color="auto"/>
                        <w:bottom w:val="none" w:sz="0" w:space="0" w:color="auto"/>
                        <w:right w:val="none" w:sz="0" w:space="0" w:color="auto"/>
                      </w:divBdr>
                    </w:div>
                    <w:div w:id="183410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297051">
      <w:bodyDiv w:val="1"/>
      <w:marLeft w:val="0"/>
      <w:marRight w:val="0"/>
      <w:marTop w:val="0"/>
      <w:marBottom w:val="0"/>
      <w:divBdr>
        <w:top w:val="none" w:sz="0" w:space="0" w:color="auto"/>
        <w:left w:val="none" w:sz="0" w:space="0" w:color="auto"/>
        <w:bottom w:val="none" w:sz="0" w:space="0" w:color="auto"/>
        <w:right w:val="none" w:sz="0" w:space="0" w:color="auto"/>
      </w:divBdr>
      <w:divsChild>
        <w:div w:id="1372924482">
          <w:marLeft w:val="0"/>
          <w:marRight w:val="0"/>
          <w:marTop w:val="0"/>
          <w:marBottom w:val="0"/>
          <w:divBdr>
            <w:top w:val="none" w:sz="0" w:space="0" w:color="auto"/>
            <w:left w:val="none" w:sz="0" w:space="0" w:color="auto"/>
            <w:bottom w:val="none" w:sz="0" w:space="0" w:color="auto"/>
            <w:right w:val="none" w:sz="0" w:space="0" w:color="auto"/>
          </w:divBdr>
        </w:div>
      </w:divsChild>
    </w:div>
    <w:div w:id="1555851977">
      <w:bodyDiv w:val="1"/>
      <w:marLeft w:val="0"/>
      <w:marRight w:val="0"/>
      <w:marTop w:val="0"/>
      <w:marBottom w:val="0"/>
      <w:divBdr>
        <w:top w:val="none" w:sz="0" w:space="0" w:color="auto"/>
        <w:left w:val="none" w:sz="0" w:space="0" w:color="auto"/>
        <w:bottom w:val="none" w:sz="0" w:space="0" w:color="auto"/>
        <w:right w:val="none" w:sz="0" w:space="0" w:color="auto"/>
      </w:divBdr>
    </w:div>
    <w:div w:id="172886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TheShyneSchool/" TargetMode="External"/><Relationship Id="rId18" Type="http://schemas.openxmlformats.org/officeDocument/2006/relationships/hyperlink" Target="https://kingcounty.gov/en/dept/dph/health-safety/health-centers-programs-services/immunizations" TargetMode="External"/><Relationship Id="rId26" Type="http://schemas.openxmlformats.org/officeDocument/2006/relationships/hyperlink" Target="tel:+12067353862" TargetMode="External"/><Relationship Id="rId39" Type="http://schemas.openxmlformats.org/officeDocument/2006/relationships/theme" Target="theme/theme1.xml"/><Relationship Id="rId21" Type="http://schemas.openxmlformats.org/officeDocument/2006/relationships/hyperlink" Target="http://apps.leg.wa.gov/rcw/default.aspx?cite=26.44.030"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s://myirmobile.com/" TargetMode="External"/><Relationship Id="rId25" Type="http://schemas.openxmlformats.org/officeDocument/2006/relationships/hyperlink" Target="https://www.nannypoppinz.com/agency/services-seattle.aspx"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yprocare.com/" TargetMode="External"/><Relationship Id="rId20" Type="http://schemas.openxmlformats.org/officeDocument/2006/relationships/image" Target="media/image4.png"/><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cyf.wa.gov/services/early-learning-providers/early-achievers" TargetMode="External"/><Relationship Id="rId24" Type="http://schemas.openxmlformats.org/officeDocument/2006/relationships/image" Target="media/image6.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shyneschool.com/registration" TargetMode="External"/><Relationship Id="rId23" Type="http://schemas.openxmlformats.org/officeDocument/2006/relationships/image" Target="media/image5.jpeg"/><Relationship Id="rId28" Type="http://schemas.openxmlformats.org/officeDocument/2006/relationships/hyperlink" Target="https://www.dcyf.wa.gov/services/earlylearning-childcare/find-child-care" TargetMode="External"/><Relationship Id="rId36" Type="http://schemas.openxmlformats.org/officeDocument/2006/relationships/header" Target="header3.xml"/><Relationship Id="rId10" Type="http://schemas.openxmlformats.org/officeDocument/2006/relationships/hyperlink" Target="https://www.dcyf.wa.gov/sites/default/files/pubs/EL_0015.pdf" TargetMode="External"/><Relationship Id="rId19" Type="http://schemas.openxmlformats.org/officeDocument/2006/relationships/image" Target="media/image3.wmf"/><Relationship Id="rId31"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facebook.com/groups/185107413928053" TargetMode="External"/><Relationship Id="rId22" Type="http://schemas.openxmlformats.org/officeDocument/2006/relationships/hyperlink" Target="https://www.dcyf.wa.gov/services/child-welfare-system/your-rights-responsibilities" TargetMode="External"/><Relationship Id="rId27" Type="http://schemas.openxmlformats.org/officeDocument/2006/relationships/image" Target="media/image7.wmf"/><Relationship Id="rId30" Type="http://schemas.openxmlformats.org/officeDocument/2006/relationships/image" Target="media/image9.jpeg"/><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hyperlink" Target="mailto:director@shyneschoo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trina\Application%20Data\Microsoft\Templates\Project%20Report.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04617B"/>
      </a:dk2>
      <a:lt2>
        <a:srgbClr val="DBF5F9"/>
      </a:lt2>
      <a:accent1>
        <a:srgbClr val="387025"/>
      </a:accent1>
      <a:accent2>
        <a:srgbClr val="C9DA91"/>
      </a:accent2>
      <a:accent3>
        <a:srgbClr val="FFF98D"/>
      </a:accent3>
      <a:accent4>
        <a:srgbClr val="10CF9B"/>
      </a:accent4>
      <a:accent5>
        <a:srgbClr val="7CCA62"/>
      </a:accent5>
      <a:accent6>
        <a:srgbClr val="A5C249"/>
      </a:accent6>
      <a:hlink>
        <a:srgbClr val="E2D700"/>
      </a:hlink>
      <a:folHlink>
        <a:srgbClr val="54A8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2026-09-01T00:00:00</PublishDate>
  <Abstract>Mission, philosophy, and policies for The Shyne School</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15BED4-D13F-4C2F-BA98-3C938145F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Report</Template>
  <TotalTime>39</TotalTime>
  <Pages>35</Pages>
  <Words>14371</Words>
  <Characters>70418</Characters>
  <Application>Microsoft Office Word</Application>
  <DocSecurity>0</DocSecurity>
  <Lines>1100</Lines>
  <Paragraphs>561</Paragraphs>
  <ScaleCrop>false</ScaleCrop>
  <HeadingPairs>
    <vt:vector size="2" baseType="variant">
      <vt:variant>
        <vt:lpstr>Title</vt:lpstr>
      </vt:variant>
      <vt:variant>
        <vt:i4>1</vt:i4>
      </vt:variant>
    </vt:vector>
  </HeadingPairs>
  <TitlesOfParts>
    <vt:vector size="1" baseType="lpstr">
      <vt:lpstr>Parent Handbook</vt:lpstr>
    </vt:vector>
  </TitlesOfParts>
  <Company/>
  <LinksUpToDate>false</LinksUpToDate>
  <CharactersWithSpaces>84228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Handbook</dc:title>
  <dc:subject>“Where the children come first”</dc:subject>
  <dc:creator>Katrina Brooke</dc:creator>
  <cp:lastModifiedBy>Katrina Brooke</cp:lastModifiedBy>
  <cp:revision>3</cp:revision>
  <cp:lastPrinted>2026-05-13T23:19:00Z</cp:lastPrinted>
  <dcterms:created xsi:type="dcterms:W3CDTF">2026-05-13T23:19:00Z</dcterms:created>
  <dcterms:modified xsi:type="dcterms:W3CDTF">2026-09-22T18:56:00Z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TC300001821033</vt:lpwstr>
  </property>
</Properties>
</file>